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5E668" w14:textId="77777777" w:rsidR="00465BC0" w:rsidRPr="00BE14BD" w:rsidRDefault="00465BC0" w:rsidP="00424332">
      <w:pPr>
        <w:rPr>
          <w:rFonts w:cs="Arial"/>
          <w:sz w:val="36"/>
          <w:szCs w:val="36"/>
        </w:rPr>
      </w:pPr>
      <w:r w:rsidRPr="00BE14BD">
        <w:rPr>
          <w:noProof/>
        </w:rPr>
        <w:drawing>
          <wp:anchor distT="0" distB="0" distL="114300" distR="114300" simplePos="0" relativeHeight="251658240" behindDoc="1" locked="0" layoutInCell="1" allowOverlap="1" wp14:anchorId="07C2ECB5" wp14:editId="5BFF8051">
            <wp:simplePos x="0" y="0"/>
            <wp:positionH relativeFrom="column">
              <wp:posOffset>5010785</wp:posOffset>
            </wp:positionH>
            <wp:positionV relativeFrom="paragraph">
              <wp:posOffset>-362585</wp:posOffset>
            </wp:positionV>
            <wp:extent cx="1619250" cy="857250"/>
            <wp:effectExtent l="0" t="0" r="0" b="0"/>
            <wp:wrapTight wrapText="bothSides">
              <wp:wrapPolygon edited="0">
                <wp:start x="0" y="0"/>
                <wp:lineTo x="0" y="21120"/>
                <wp:lineTo x="21346" y="21120"/>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857250"/>
                    </a:xfrm>
                    <a:prstGeom prst="rect">
                      <a:avLst/>
                    </a:prstGeom>
                    <a:noFill/>
                  </pic:spPr>
                </pic:pic>
              </a:graphicData>
            </a:graphic>
            <wp14:sizeRelH relativeFrom="page">
              <wp14:pctWidth>0</wp14:pctWidth>
            </wp14:sizeRelH>
            <wp14:sizeRelV relativeFrom="page">
              <wp14:pctHeight>0</wp14:pctHeight>
            </wp14:sizeRelV>
          </wp:anchor>
        </w:drawing>
      </w:r>
    </w:p>
    <w:p w14:paraId="2184F65B" w14:textId="77777777" w:rsidR="00465BC0" w:rsidRPr="00BE14BD" w:rsidRDefault="00465BC0" w:rsidP="00465BC0">
      <w:pPr>
        <w:spacing w:line="360" w:lineRule="auto"/>
        <w:rPr>
          <w:rFonts w:cs="Arial"/>
          <w:b/>
          <w:color w:val="000000" w:themeColor="text1"/>
          <w:sz w:val="36"/>
          <w:szCs w:val="36"/>
        </w:rPr>
      </w:pPr>
    </w:p>
    <w:p w14:paraId="04EBBAFB" w14:textId="77777777" w:rsidR="00465BC0" w:rsidRPr="00BE14BD" w:rsidRDefault="00465BC0" w:rsidP="00465BC0">
      <w:pPr>
        <w:spacing w:line="360" w:lineRule="auto"/>
        <w:rPr>
          <w:rFonts w:cs="Arial"/>
          <w:b/>
          <w:color w:val="000000" w:themeColor="text1"/>
          <w:sz w:val="36"/>
          <w:szCs w:val="36"/>
        </w:rPr>
      </w:pPr>
    </w:p>
    <w:p w14:paraId="6270F251" w14:textId="77777777" w:rsidR="00465BC0" w:rsidRPr="007B0931" w:rsidRDefault="007B0931" w:rsidP="007B0931">
      <w:pPr>
        <w:pStyle w:val="Heading1"/>
        <w:jc w:val="center"/>
        <w:rPr>
          <w:sz w:val="56"/>
          <w:szCs w:val="56"/>
        </w:rPr>
      </w:pPr>
      <w:bookmarkStart w:id="0" w:name="_Toc513109560"/>
      <w:r w:rsidRPr="007B0931">
        <w:rPr>
          <w:sz w:val="56"/>
          <w:szCs w:val="56"/>
        </w:rPr>
        <w:t>Understanding Practice in Clinical Audit and Registrie</w:t>
      </w:r>
      <w:bookmarkEnd w:id="0"/>
      <w:r w:rsidR="00CB30EF">
        <w:rPr>
          <w:sz w:val="56"/>
          <w:szCs w:val="56"/>
        </w:rPr>
        <w:t>s tool: UPCARE-tool</w:t>
      </w:r>
    </w:p>
    <w:p w14:paraId="220D040A" w14:textId="77777777" w:rsidR="003B1F6B" w:rsidRDefault="003B1F6B" w:rsidP="00465BC0">
      <w:pPr>
        <w:pStyle w:val="Title"/>
        <w:pBdr>
          <w:bottom w:val="single" w:sz="8" w:space="22" w:color="4F81BD" w:themeColor="accent1"/>
        </w:pBdr>
        <w:spacing w:line="360" w:lineRule="auto"/>
        <w:rPr>
          <w:color w:val="000000" w:themeColor="text1"/>
        </w:rPr>
      </w:pPr>
    </w:p>
    <w:p w14:paraId="6860BBB6" w14:textId="77777777" w:rsidR="00465BC0" w:rsidRDefault="00465BC0" w:rsidP="001F10B8">
      <w:pPr>
        <w:pStyle w:val="Title"/>
        <w:pBdr>
          <w:bottom w:val="single" w:sz="8" w:space="22" w:color="4F81BD" w:themeColor="accent1"/>
        </w:pBdr>
        <w:spacing w:line="360" w:lineRule="auto"/>
        <w:jc w:val="center"/>
        <w:rPr>
          <w:color w:val="000000" w:themeColor="text1"/>
        </w:rPr>
      </w:pPr>
      <w:r w:rsidRPr="00BE14BD">
        <w:rPr>
          <w:color w:val="000000" w:themeColor="text1"/>
        </w:rPr>
        <w:t xml:space="preserve">A </w:t>
      </w:r>
      <w:r w:rsidR="00BD6700">
        <w:rPr>
          <w:color w:val="000000" w:themeColor="text1"/>
        </w:rPr>
        <w:t xml:space="preserve">protocol </w:t>
      </w:r>
      <w:r w:rsidRPr="00BE14BD">
        <w:rPr>
          <w:color w:val="000000" w:themeColor="text1"/>
        </w:rPr>
        <w:t xml:space="preserve">to </w:t>
      </w:r>
      <w:r w:rsidR="008E4465">
        <w:rPr>
          <w:color w:val="000000" w:themeColor="text1"/>
        </w:rPr>
        <w:t>describe the key features of clinical audits and registries</w:t>
      </w:r>
    </w:p>
    <w:p w14:paraId="620E2B47" w14:textId="77777777" w:rsidR="00044D4C" w:rsidRDefault="00044D4C" w:rsidP="00424332"/>
    <w:p w14:paraId="549F2DCA" w14:textId="77777777" w:rsidR="00044D4C" w:rsidRPr="00BE14BD" w:rsidRDefault="00044D4C" w:rsidP="00044D4C">
      <w:pPr>
        <w:ind w:left="360"/>
        <w:rPr>
          <w:color w:val="000000" w:themeColor="text1"/>
          <w:sz w:val="36"/>
          <w:szCs w:val="36"/>
          <w:shd w:val="clear" w:color="auto" w:fill="EEECE1" w:themeFill="background2"/>
        </w:rPr>
      </w:pPr>
    </w:p>
    <w:p w14:paraId="79AC86E8" w14:textId="77777777" w:rsidR="004B0EED" w:rsidRDefault="004B0EED" w:rsidP="00424332">
      <w:pPr>
        <w:pStyle w:val="Heading2"/>
        <w:sectPr w:rsidR="004B0EED" w:rsidSect="000A7F8B">
          <w:headerReference w:type="default" r:id="rId9"/>
          <w:footerReference w:type="default" r:id="rId10"/>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9242"/>
      </w:tblGrid>
      <w:tr w:rsidR="00DA0E04" w:rsidRPr="00BE14BD" w14:paraId="70711958" w14:textId="77777777" w:rsidTr="00424332">
        <w:trPr>
          <w:trHeight w:val="670"/>
        </w:trPr>
        <w:tc>
          <w:tcPr>
            <w:tcW w:w="9242" w:type="dxa"/>
            <w:shd w:val="clear" w:color="auto" w:fill="EEECE1" w:themeFill="background2"/>
          </w:tcPr>
          <w:p w14:paraId="6AC05B07" w14:textId="77777777" w:rsidR="0045589C" w:rsidRPr="00424332" w:rsidRDefault="00DA0E04" w:rsidP="00424332">
            <w:pPr>
              <w:pStyle w:val="Heading2"/>
              <w:outlineLvl w:val="1"/>
            </w:pPr>
            <w:r w:rsidRPr="00BE14BD">
              <w:lastRenderedPageBreak/>
              <w:br w:type="page"/>
            </w:r>
            <w:bookmarkStart w:id="1" w:name="_Toc513109561"/>
            <w:r w:rsidR="00044D4C" w:rsidRPr="00B20D8E">
              <w:t>F</w:t>
            </w:r>
            <w:r w:rsidR="00044D4C" w:rsidRPr="00424332">
              <w:rPr>
                <w:rStyle w:val="Heading1Char"/>
                <w:b/>
                <w:sz w:val="22"/>
                <w:szCs w:val="26"/>
              </w:rPr>
              <w:t>AQ</w:t>
            </w:r>
            <w:bookmarkEnd w:id="1"/>
          </w:p>
        </w:tc>
      </w:tr>
      <w:tr w:rsidR="00E6320D" w:rsidRPr="00BE14BD" w14:paraId="45D31C7D" w14:textId="77777777" w:rsidTr="00DA0E04">
        <w:tc>
          <w:tcPr>
            <w:tcW w:w="9242" w:type="dxa"/>
          </w:tcPr>
          <w:p w14:paraId="3DE64433" w14:textId="77777777" w:rsidR="00E6320D" w:rsidRPr="00BE14BD" w:rsidRDefault="00E6320D">
            <w:pPr>
              <w:spacing w:line="276" w:lineRule="auto"/>
              <w:rPr>
                <w:color w:val="000000" w:themeColor="text1"/>
              </w:rPr>
            </w:pPr>
            <w:r w:rsidRPr="00BE14BD">
              <w:rPr>
                <w:b/>
                <w:color w:val="000000" w:themeColor="text1"/>
                <w:sz w:val="20"/>
                <w:szCs w:val="20"/>
              </w:rPr>
              <w:t xml:space="preserve">Who </w:t>
            </w:r>
            <w:r w:rsidR="00CB1E99">
              <w:rPr>
                <w:b/>
                <w:color w:val="000000" w:themeColor="text1"/>
                <w:sz w:val="20"/>
                <w:szCs w:val="20"/>
              </w:rPr>
              <w:t xml:space="preserve">should </w:t>
            </w:r>
            <w:r w:rsidRPr="00BE14BD">
              <w:rPr>
                <w:b/>
                <w:color w:val="000000" w:themeColor="text1"/>
                <w:sz w:val="20"/>
                <w:szCs w:val="20"/>
              </w:rPr>
              <w:t>complete the tool?</w:t>
            </w:r>
          </w:p>
        </w:tc>
      </w:tr>
      <w:tr w:rsidR="00E6320D" w:rsidRPr="00BE14BD" w14:paraId="5B152C3A" w14:textId="77777777" w:rsidTr="00DA0E04">
        <w:tc>
          <w:tcPr>
            <w:tcW w:w="9242" w:type="dxa"/>
          </w:tcPr>
          <w:p w14:paraId="4EF8B795" w14:textId="77777777" w:rsidR="00E6320D" w:rsidRPr="00BE14BD" w:rsidRDefault="008E4465" w:rsidP="00016789">
            <w:pPr>
              <w:spacing w:line="276" w:lineRule="auto"/>
              <w:rPr>
                <w:color w:val="000000" w:themeColor="text1"/>
                <w:sz w:val="20"/>
                <w:szCs w:val="20"/>
              </w:rPr>
            </w:pPr>
            <w:r>
              <w:rPr>
                <w:color w:val="000000" w:themeColor="text1"/>
                <w:sz w:val="20"/>
                <w:szCs w:val="20"/>
              </w:rPr>
              <w:t>This tool is designed to be completed by individuals and organisations planning and i</w:t>
            </w:r>
            <w:r w:rsidR="00CA6AA6">
              <w:rPr>
                <w:color w:val="000000" w:themeColor="text1"/>
                <w:sz w:val="20"/>
                <w:szCs w:val="20"/>
              </w:rPr>
              <w:t>mplementing clinical audits</w:t>
            </w:r>
            <w:r w:rsidR="00DA0C43">
              <w:rPr>
                <w:color w:val="000000" w:themeColor="text1"/>
                <w:sz w:val="20"/>
                <w:szCs w:val="20"/>
              </w:rPr>
              <w:t xml:space="preserve"> and </w:t>
            </w:r>
            <w:r>
              <w:rPr>
                <w:color w:val="000000" w:themeColor="text1"/>
                <w:sz w:val="20"/>
                <w:szCs w:val="20"/>
              </w:rPr>
              <w:t>registries</w:t>
            </w:r>
            <w:r w:rsidR="001D6A2F">
              <w:rPr>
                <w:color w:val="000000" w:themeColor="text1"/>
                <w:sz w:val="20"/>
                <w:szCs w:val="20"/>
              </w:rPr>
              <w:t xml:space="preserve">. </w:t>
            </w:r>
            <w:r>
              <w:rPr>
                <w:color w:val="000000" w:themeColor="text1"/>
                <w:sz w:val="20"/>
                <w:szCs w:val="20"/>
              </w:rPr>
              <w:t xml:space="preserve">It has been specifically designed for national clinical audits </w:t>
            </w:r>
            <w:r w:rsidR="00DA0C43">
              <w:rPr>
                <w:color w:val="000000" w:themeColor="text1"/>
                <w:sz w:val="20"/>
                <w:szCs w:val="20"/>
              </w:rPr>
              <w:t>and registries</w:t>
            </w:r>
            <w:r w:rsidR="00C2745B">
              <w:rPr>
                <w:color w:val="000000" w:themeColor="text1"/>
                <w:sz w:val="20"/>
                <w:szCs w:val="20"/>
              </w:rPr>
              <w:t xml:space="preserve"> </w:t>
            </w:r>
            <w:r>
              <w:rPr>
                <w:color w:val="000000" w:themeColor="text1"/>
                <w:sz w:val="20"/>
                <w:szCs w:val="20"/>
              </w:rPr>
              <w:t>commissioned by the Healthcare Quality Improvement Programme (</w:t>
            </w:r>
            <w:r w:rsidR="006E6C84">
              <w:rPr>
                <w:color w:val="000000" w:themeColor="text1"/>
                <w:sz w:val="20"/>
                <w:szCs w:val="20"/>
              </w:rPr>
              <w:t xml:space="preserve">HQIP; </w:t>
            </w:r>
            <w:r>
              <w:rPr>
                <w:color w:val="000000" w:themeColor="text1"/>
                <w:sz w:val="20"/>
                <w:szCs w:val="20"/>
              </w:rPr>
              <w:t>Part of the National Health Service in England)</w:t>
            </w:r>
            <w:r w:rsidR="001D6A2F">
              <w:rPr>
                <w:color w:val="000000" w:themeColor="text1"/>
                <w:sz w:val="20"/>
                <w:szCs w:val="20"/>
              </w:rPr>
              <w:t xml:space="preserve"> as part of the National Clinical Audit and Patient Outcome Programme (NCAPOP)</w:t>
            </w:r>
            <w:r>
              <w:rPr>
                <w:color w:val="000000" w:themeColor="text1"/>
                <w:sz w:val="20"/>
                <w:szCs w:val="20"/>
              </w:rPr>
              <w:t xml:space="preserve">, but can be adapted and used by audits and registries in other settings. </w:t>
            </w:r>
          </w:p>
          <w:p w14:paraId="36A7B69B" w14:textId="77777777" w:rsidR="00E6320D" w:rsidRPr="00BE14BD" w:rsidRDefault="00E6320D" w:rsidP="00016789">
            <w:pPr>
              <w:spacing w:line="276" w:lineRule="auto"/>
              <w:rPr>
                <w:color w:val="000000" w:themeColor="text1"/>
                <w:sz w:val="20"/>
                <w:szCs w:val="20"/>
              </w:rPr>
            </w:pPr>
          </w:p>
        </w:tc>
      </w:tr>
      <w:tr w:rsidR="00E6320D" w:rsidRPr="00BE14BD" w14:paraId="201E4D5A" w14:textId="77777777" w:rsidTr="00DA0E04">
        <w:tc>
          <w:tcPr>
            <w:tcW w:w="9242" w:type="dxa"/>
          </w:tcPr>
          <w:p w14:paraId="564E97B1" w14:textId="77777777" w:rsidR="00E6320D" w:rsidRPr="00BE14BD" w:rsidRDefault="006E6C84" w:rsidP="00016789">
            <w:pPr>
              <w:spacing w:line="276" w:lineRule="auto"/>
              <w:rPr>
                <w:color w:val="000000" w:themeColor="text1"/>
                <w:sz w:val="20"/>
                <w:szCs w:val="20"/>
              </w:rPr>
            </w:pPr>
            <w:r>
              <w:rPr>
                <w:b/>
                <w:color w:val="000000" w:themeColor="text1"/>
                <w:sz w:val="20"/>
                <w:szCs w:val="20"/>
              </w:rPr>
              <w:t>What is the tool for?</w:t>
            </w:r>
          </w:p>
        </w:tc>
      </w:tr>
      <w:tr w:rsidR="00E6320D" w:rsidRPr="00BE14BD" w14:paraId="2514A494" w14:textId="77777777" w:rsidTr="00DA0E04">
        <w:tc>
          <w:tcPr>
            <w:tcW w:w="9242" w:type="dxa"/>
          </w:tcPr>
          <w:p w14:paraId="458A2653" w14:textId="77777777" w:rsidR="00E6320D" w:rsidRPr="00424332" w:rsidRDefault="00B95488" w:rsidP="00016789">
            <w:pPr>
              <w:spacing w:line="276" w:lineRule="auto"/>
              <w:rPr>
                <w:rFonts w:cs="Arial"/>
                <w:color w:val="000000" w:themeColor="text1"/>
                <w:sz w:val="20"/>
                <w:szCs w:val="20"/>
                <w:shd w:val="clear" w:color="auto" w:fill="FFFFFF"/>
              </w:rPr>
            </w:pPr>
            <w:r>
              <w:rPr>
                <w:rFonts w:cs="Arial"/>
                <w:color w:val="000000" w:themeColor="text1"/>
                <w:sz w:val="20"/>
                <w:szCs w:val="20"/>
                <w:shd w:val="clear" w:color="auto" w:fill="FFFFFF"/>
              </w:rPr>
              <w:t xml:space="preserve">The tool is a protocol for audits and registries.  It has </w:t>
            </w:r>
            <w:r w:rsidR="006E6C84">
              <w:rPr>
                <w:rFonts w:cs="Arial"/>
                <w:color w:val="000000" w:themeColor="text1"/>
                <w:sz w:val="20"/>
                <w:szCs w:val="20"/>
                <w:shd w:val="clear" w:color="auto" w:fill="FFFFFF"/>
              </w:rPr>
              <w:t xml:space="preserve">been designed to provide </w:t>
            </w:r>
            <w:r w:rsidR="00E6320D" w:rsidRPr="00BE14BD">
              <w:rPr>
                <w:color w:val="000000" w:themeColor="text1"/>
                <w:sz w:val="20"/>
                <w:szCs w:val="20"/>
              </w:rPr>
              <w:t xml:space="preserve">a </w:t>
            </w:r>
            <w:r w:rsidR="006E6C84">
              <w:rPr>
                <w:color w:val="000000" w:themeColor="text1"/>
                <w:sz w:val="20"/>
                <w:szCs w:val="20"/>
              </w:rPr>
              <w:t>“</w:t>
            </w:r>
            <w:r w:rsidR="00E6320D" w:rsidRPr="00BE14BD">
              <w:rPr>
                <w:color w:val="000000" w:themeColor="text1"/>
                <w:sz w:val="20"/>
                <w:szCs w:val="20"/>
              </w:rPr>
              <w:t>one-stop</w:t>
            </w:r>
            <w:r w:rsidR="006E6C84">
              <w:rPr>
                <w:color w:val="000000" w:themeColor="text1"/>
                <w:sz w:val="20"/>
                <w:szCs w:val="20"/>
              </w:rPr>
              <w:t>”</w:t>
            </w:r>
            <w:r w:rsidR="00E6320D" w:rsidRPr="00BE14BD">
              <w:rPr>
                <w:color w:val="000000" w:themeColor="text1"/>
                <w:sz w:val="20"/>
                <w:szCs w:val="20"/>
              </w:rPr>
              <w:t xml:space="preserve"> </w:t>
            </w:r>
            <w:r w:rsidR="006E6C84">
              <w:rPr>
                <w:color w:val="000000" w:themeColor="text1"/>
                <w:sz w:val="20"/>
                <w:szCs w:val="20"/>
              </w:rPr>
              <w:t xml:space="preserve">summary </w:t>
            </w:r>
            <w:r w:rsidR="00E6320D" w:rsidRPr="00BE14BD">
              <w:rPr>
                <w:color w:val="000000" w:themeColor="text1"/>
                <w:sz w:val="20"/>
                <w:szCs w:val="20"/>
              </w:rPr>
              <w:t xml:space="preserve">of </w:t>
            </w:r>
            <w:r w:rsidR="006E6C84">
              <w:rPr>
                <w:color w:val="000000" w:themeColor="text1"/>
                <w:sz w:val="20"/>
                <w:szCs w:val="20"/>
              </w:rPr>
              <w:t xml:space="preserve">the key </w:t>
            </w:r>
            <w:r w:rsidR="00E6320D" w:rsidRPr="00BE14BD">
              <w:rPr>
                <w:color w:val="000000" w:themeColor="text1"/>
                <w:sz w:val="20"/>
                <w:szCs w:val="20"/>
              </w:rPr>
              <w:t xml:space="preserve">information about </w:t>
            </w:r>
            <w:r w:rsidR="006E6C84">
              <w:rPr>
                <w:color w:val="000000" w:themeColor="text1"/>
                <w:sz w:val="20"/>
                <w:szCs w:val="20"/>
              </w:rPr>
              <w:t>how clinical</w:t>
            </w:r>
            <w:r w:rsidR="00E6320D" w:rsidRPr="00BE14BD">
              <w:rPr>
                <w:color w:val="000000" w:themeColor="text1"/>
                <w:sz w:val="20"/>
                <w:szCs w:val="20"/>
              </w:rPr>
              <w:t xml:space="preserve"> audit</w:t>
            </w:r>
            <w:r w:rsidR="006E6C84">
              <w:rPr>
                <w:color w:val="000000" w:themeColor="text1"/>
                <w:sz w:val="20"/>
                <w:szCs w:val="20"/>
              </w:rPr>
              <w:t>s</w:t>
            </w:r>
            <w:r w:rsidR="00DA0C43">
              <w:rPr>
                <w:color w:val="000000" w:themeColor="text1"/>
                <w:sz w:val="20"/>
                <w:szCs w:val="20"/>
              </w:rPr>
              <w:t xml:space="preserve"> and </w:t>
            </w:r>
            <w:r w:rsidR="006E6C84">
              <w:rPr>
                <w:color w:val="000000" w:themeColor="text1"/>
                <w:sz w:val="20"/>
                <w:szCs w:val="20"/>
              </w:rPr>
              <w:t>registries</w:t>
            </w:r>
            <w:r w:rsidR="00CA6AA6">
              <w:rPr>
                <w:color w:val="000000" w:themeColor="text1"/>
                <w:sz w:val="20"/>
                <w:szCs w:val="20"/>
              </w:rPr>
              <w:t xml:space="preserve"> </w:t>
            </w:r>
            <w:r w:rsidR="006E6C84">
              <w:rPr>
                <w:color w:val="000000" w:themeColor="text1"/>
                <w:sz w:val="20"/>
                <w:szCs w:val="20"/>
              </w:rPr>
              <w:t>have been designed and carried out. It is expected that this will be published openly for anyone to view, and help users of audit</w:t>
            </w:r>
            <w:r w:rsidR="00DA0C43">
              <w:rPr>
                <w:color w:val="000000" w:themeColor="text1"/>
                <w:sz w:val="20"/>
                <w:szCs w:val="20"/>
              </w:rPr>
              <w:t xml:space="preserve">/registry </w:t>
            </w:r>
            <w:r w:rsidR="006E6C84">
              <w:rPr>
                <w:color w:val="000000" w:themeColor="text1"/>
                <w:sz w:val="20"/>
                <w:szCs w:val="20"/>
              </w:rPr>
              <w:t>data and audit</w:t>
            </w:r>
            <w:r w:rsidR="00DA0C43">
              <w:rPr>
                <w:color w:val="000000" w:themeColor="text1"/>
                <w:sz w:val="20"/>
                <w:szCs w:val="20"/>
              </w:rPr>
              <w:t>/registry</w:t>
            </w:r>
            <w:r w:rsidR="006E6C84">
              <w:rPr>
                <w:color w:val="000000" w:themeColor="text1"/>
                <w:sz w:val="20"/>
                <w:szCs w:val="20"/>
              </w:rPr>
              <w:t xml:space="preserve"> participants und</w:t>
            </w:r>
            <w:r w:rsidR="00CA6AA6">
              <w:rPr>
                <w:color w:val="000000" w:themeColor="text1"/>
                <w:sz w:val="20"/>
                <w:szCs w:val="20"/>
              </w:rPr>
              <w:t>erstand the methods</w:t>
            </w:r>
            <w:r w:rsidR="0004689F">
              <w:rPr>
                <w:color w:val="000000" w:themeColor="text1"/>
                <w:sz w:val="20"/>
                <w:szCs w:val="20"/>
              </w:rPr>
              <w:t xml:space="preserve">, evaluate the quality and robustness of </w:t>
            </w:r>
            <w:r w:rsidR="00DA0C43">
              <w:rPr>
                <w:color w:val="000000" w:themeColor="text1"/>
                <w:sz w:val="20"/>
                <w:szCs w:val="20"/>
              </w:rPr>
              <w:t xml:space="preserve">the </w:t>
            </w:r>
            <w:r w:rsidR="0004689F">
              <w:rPr>
                <w:color w:val="000000" w:themeColor="text1"/>
                <w:sz w:val="20"/>
                <w:szCs w:val="20"/>
              </w:rPr>
              <w:t>data,</w:t>
            </w:r>
            <w:r w:rsidR="006E6C84">
              <w:rPr>
                <w:color w:val="000000" w:themeColor="text1"/>
                <w:sz w:val="20"/>
                <w:szCs w:val="20"/>
              </w:rPr>
              <w:t xml:space="preserve"> and find information and data that is most relevant to them.  For national clinical audits </w:t>
            </w:r>
            <w:r w:rsidR="00DA0C43">
              <w:rPr>
                <w:color w:val="000000" w:themeColor="text1"/>
                <w:sz w:val="20"/>
                <w:szCs w:val="20"/>
              </w:rPr>
              <w:t>and registries</w:t>
            </w:r>
            <w:r w:rsidR="00CA6AA6">
              <w:rPr>
                <w:color w:val="000000" w:themeColor="text1"/>
                <w:sz w:val="20"/>
                <w:szCs w:val="20"/>
              </w:rPr>
              <w:t xml:space="preserve"> </w:t>
            </w:r>
            <w:r w:rsidR="006E6C84">
              <w:rPr>
                <w:color w:val="000000" w:themeColor="text1"/>
                <w:sz w:val="20"/>
                <w:szCs w:val="20"/>
              </w:rPr>
              <w:t xml:space="preserve">commissioned by HQIP, the intention is that publishing this information openly will reduce the requirement for reporting </w:t>
            </w:r>
            <w:r w:rsidR="00CA6AA6">
              <w:rPr>
                <w:color w:val="000000" w:themeColor="text1"/>
                <w:sz w:val="20"/>
                <w:szCs w:val="20"/>
              </w:rPr>
              <w:t xml:space="preserve">ad hoc and contract monitoring </w:t>
            </w:r>
            <w:r w:rsidR="006E6C84">
              <w:rPr>
                <w:color w:val="000000" w:themeColor="text1"/>
                <w:sz w:val="20"/>
                <w:szCs w:val="20"/>
              </w:rPr>
              <w:t>data and information to HQIP and other national agencies.</w:t>
            </w:r>
          </w:p>
          <w:p w14:paraId="5FED1392" w14:textId="77777777" w:rsidR="00E6320D" w:rsidRPr="00BE14BD" w:rsidRDefault="00E6320D" w:rsidP="00016789">
            <w:pPr>
              <w:spacing w:line="276" w:lineRule="auto"/>
              <w:rPr>
                <w:b/>
                <w:color w:val="000000" w:themeColor="text1"/>
                <w:sz w:val="20"/>
                <w:szCs w:val="20"/>
              </w:rPr>
            </w:pPr>
          </w:p>
        </w:tc>
      </w:tr>
      <w:tr w:rsidR="00E6320D" w:rsidRPr="00BE14BD" w14:paraId="5C50A799" w14:textId="77777777" w:rsidTr="00DA0E04">
        <w:tc>
          <w:tcPr>
            <w:tcW w:w="9242" w:type="dxa"/>
          </w:tcPr>
          <w:p w14:paraId="23FA81C2" w14:textId="77777777" w:rsidR="00E6320D" w:rsidRPr="00BE14BD" w:rsidRDefault="006E6C84">
            <w:pPr>
              <w:spacing w:line="276" w:lineRule="auto"/>
              <w:rPr>
                <w:rFonts w:cs="Arial"/>
                <w:color w:val="000000" w:themeColor="text1"/>
                <w:sz w:val="20"/>
                <w:szCs w:val="20"/>
                <w:shd w:val="clear" w:color="auto" w:fill="FFFFFF"/>
              </w:rPr>
            </w:pPr>
            <w:r>
              <w:rPr>
                <w:rFonts w:cs="Arial"/>
                <w:b/>
                <w:color w:val="000000" w:themeColor="text1"/>
                <w:sz w:val="20"/>
                <w:szCs w:val="20"/>
                <w:shd w:val="clear" w:color="auto" w:fill="FFFFFF"/>
              </w:rPr>
              <w:t>What t</w:t>
            </w:r>
            <w:r w:rsidR="00E6320D" w:rsidRPr="00BE14BD">
              <w:rPr>
                <w:rFonts w:cs="Arial"/>
                <w:b/>
                <w:color w:val="000000" w:themeColor="text1"/>
                <w:sz w:val="20"/>
                <w:szCs w:val="20"/>
                <w:shd w:val="clear" w:color="auto" w:fill="FFFFFF"/>
              </w:rPr>
              <w:t xml:space="preserve">ype of information </w:t>
            </w:r>
            <w:r>
              <w:rPr>
                <w:rFonts w:cs="Arial"/>
                <w:b/>
                <w:color w:val="000000" w:themeColor="text1"/>
                <w:sz w:val="20"/>
                <w:szCs w:val="20"/>
                <w:shd w:val="clear" w:color="auto" w:fill="FFFFFF"/>
              </w:rPr>
              <w:t xml:space="preserve">is </w:t>
            </w:r>
            <w:r w:rsidR="00E6320D" w:rsidRPr="00BE14BD">
              <w:rPr>
                <w:rFonts w:cs="Arial"/>
                <w:b/>
                <w:color w:val="000000" w:themeColor="text1"/>
                <w:sz w:val="20"/>
                <w:szCs w:val="20"/>
                <w:shd w:val="clear" w:color="auto" w:fill="FFFFFF"/>
              </w:rPr>
              <w:t xml:space="preserve">contained within </w:t>
            </w:r>
            <w:r w:rsidR="00E7008C">
              <w:rPr>
                <w:rFonts w:cs="Arial"/>
                <w:b/>
                <w:color w:val="000000" w:themeColor="text1"/>
                <w:sz w:val="20"/>
                <w:szCs w:val="20"/>
                <w:shd w:val="clear" w:color="auto" w:fill="FFFFFF"/>
              </w:rPr>
              <w:t>UPCARE</w:t>
            </w:r>
            <w:r>
              <w:rPr>
                <w:rFonts w:cs="Arial"/>
                <w:b/>
                <w:color w:val="000000" w:themeColor="text1"/>
                <w:sz w:val="20"/>
                <w:szCs w:val="20"/>
                <w:shd w:val="clear" w:color="auto" w:fill="FFFFFF"/>
              </w:rPr>
              <w:t>?</w:t>
            </w:r>
          </w:p>
        </w:tc>
      </w:tr>
      <w:tr w:rsidR="00E6320D" w:rsidRPr="00BE14BD" w14:paraId="4A4A3518" w14:textId="77777777" w:rsidTr="00DA0E04">
        <w:tc>
          <w:tcPr>
            <w:tcW w:w="9242" w:type="dxa"/>
          </w:tcPr>
          <w:p w14:paraId="1D3A744C" w14:textId="77777777" w:rsidR="00424332" w:rsidRDefault="006E6C84" w:rsidP="00016789">
            <w:pPr>
              <w:spacing w:line="276" w:lineRule="auto"/>
              <w:rPr>
                <w:rFonts w:cs="Arial"/>
                <w:color w:val="000000" w:themeColor="text1"/>
                <w:sz w:val="20"/>
                <w:szCs w:val="20"/>
                <w:shd w:val="clear" w:color="auto" w:fill="FFFFFF"/>
              </w:rPr>
            </w:pPr>
            <w:r>
              <w:rPr>
                <w:rFonts w:cs="Arial"/>
                <w:color w:val="000000" w:themeColor="text1"/>
                <w:sz w:val="20"/>
                <w:szCs w:val="20"/>
                <w:shd w:val="clear" w:color="auto" w:fill="FFFFFF"/>
              </w:rPr>
              <w:t>It is intended that the responses to the tool are factual</w:t>
            </w:r>
            <w:r w:rsidR="00424332">
              <w:rPr>
                <w:rFonts w:cs="Arial"/>
                <w:color w:val="000000" w:themeColor="text1"/>
                <w:sz w:val="20"/>
                <w:szCs w:val="20"/>
                <w:shd w:val="clear" w:color="auto" w:fill="FFFFFF"/>
              </w:rPr>
              <w:t xml:space="preserve"> and</w:t>
            </w:r>
            <w:r>
              <w:rPr>
                <w:rFonts w:cs="Arial"/>
                <w:color w:val="000000" w:themeColor="text1"/>
                <w:sz w:val="20"/>
                <w:szCs w:val="20"/>
                <w:shd w:val="clear" w:color="auto" w:fill="FFFFFF"/>
              </w:rPr>
              <w:t xml:space="preserve"> written concisely</w:t>
            </w:r>
            <w:r w:rsidR="00424332">
              <w:rPr>
                <w:rFonts w:cs="Arial"/>
                <w:color w:val="000000" w:themeColor="text1"/>
                <w:sz w:val="20"/>
                <w:szCs w:val="20"/>
                <w:shd w:val="clear" w:color="auto" w:fill="FFFFFF"/>
              </w:rPr>
              <w:t xml:space="preserve">.  Where possible, documents can be embedded </w:t>
            </w:r>
            <w:r w:rsidR="006E4C8E">
              <w:rPr>
                <w:rFonts w:cs="Arial"/>
                <w:color w:val="000000" w:themeColor="text1"/>
                <w:sz w:val="20"/>
                <w:szCs w:val="20"/>
                <w:shd w:val="clear" w:color="auto" w:fill="FFFFFF"/>
              </w:rPr>
              <w:t xml:space="preserve">and hyperlinks provided </w:t>
            </w:r>
            <w:r w:rsidR="00424332">
              <w:rPr>
                <w:rFonts w:cs="Arial"/>
                <w:color w:val="000000" w:themeColor="text1"/>
                <w:sz w:val="20"/>
                <w:szCs w:val="20"/>
                <w:shd w:val="clear" w:color="auto" w:fill="FFFFFF"/>
              </w:rPr>
              <w:t>if information is published elsewhere</w:t>
            </w:r>
            <w:r w:rsidR="006E4C8E">
              <w:rPr>
                <w:rFonts w:cs="Arial"/>
                <w:color w:val="000000" w:themeColor="text1"/>
                <w:sz w:val="20"/>
                <w:szCs w:val="20"/>
                <w:shd w:val="clear" w:color="auto" w:fill="FFFFFF"/>
              </w:rPr>
              <w:t>.  This document is intended to be a complete account of the information for the audit or registry.  Please be vigilant about keeping any links included in the document up to date so readers can access full information about the audit or registry.</w:t>
            </w:r>
            <w:r w:rsidR="00424332">
              <w:rPr>
                <w:rFonts w:cs="Arial"/>
                <w:color w:val="000000" w:themeColor="text1"/>
                <w:sz w:val="20"/>
                <w:szCs w:val="20"/>
                <w:shd w:val="clear" w:color="auto" w:fill="FFFFFF"/>
              </w:rPr>
              <w:t xml:space="preserve"> </w:t>
            </w:r>
          </w:p>
          <w:p w14:paraId="668C47AC" w14:textId="77777777" w:rsidR="00424332" w:rsidRDefault="00424332" w:rsidP="00016789">
            <w:pPr>
              <w:spacing w:line="276" w:lineRule="auto"/>
              <w:rPr>
                <w:rFonts w:cs="Arial"/>
                <w:color w:val="000000" w:themeColor="text1"/>
                <w:sz w:val="20"/>
                <w:szCs w:val="20"/>
                <w:shd w:val="clear" w:color="auto" w:fill="FFFFFF"/>
              </w:rPr>
            </w:pPr>
          </w:p>
          <w:p w14:paraId="2EA676F0" w14:textId="77777777" w:rsidR="00E6320D" w:rsidRPr="00BE14BD" w:rsidRDefault="00424332" w:rsidP="00016789">
            <w:pPr>
              <w:spacing w:line="276" w:lineRule="auto"/>
              <w:rPr>
                <w:rFonts w:cs="Arial"/>
                <w:color w:val="000000" w:themeColor="text1"/>
                <w:sz w:val="20"/>
                <w:szCs w:val="20"/>
                <w:shd w:val="clear" w:color="auto" w:fill="FFFFFF"/>
              </w:rPr>
            </w:pPr>
            <w:r>
              <w:rPr>
                <w:rFonts w:cs="Arial"/>
                <w:color w:val="000000" w:themeColor="text1"/>
                <w:sz w:val="20"/>
                <w:szCs w:val="20"/>
                <w:shd w:val="clear" w:color="auto" w:fill="FFFFFF"/>
              </w:rPr>
              <w:t xml:space="preserve">This </w:t>
            </w:r>
            <w:r w:rsidR="006E6C84">
              <w:rPr>
                <w:rFonts w:cs="Arial"/>
                <w:color w:val="000000" w:themeColor="text1"/>
                <w:sz w:val="20"/>
                <w:szCs w:val="20"/>
                <w:shd w:val="clear" w:color="auto" w:fill="FFFFFF"/>
              </w:rPr>
              <w:t xml:space="preserve">tool is not intended to be used to </w:t>
            </w:r>
            <w:r w:rsidR="0090697B">
              <w:rPr>
                <w:rFonts w:cs="Arial"/>
                <w:color w:val="000000" w:themeColor="text1"/>
                <w:sz w:val="20"/>
                <w:szCs w:val="20"/>
                <w:shd w:val="clear" w:color="auto" w:fill="FFFFFF"/>
              </w:rPr>
              <w:t xml:space="preserve">formally </w:t>
            </w:r>
            <w:r w:rsidR="006E6C84">
              <w:rPr>
                <w:rFonts w:cs="Arial"/>
                <w:color w:val="000000" w:themeColor="text1"/>
                <w:sz w:val="20"/>
                <w:szCs w:val="20"/>
                <w:shd w:val="clear" w:color="auto" w:fill="FFFFFF"/>
              </w:rPr>
              <w:t>“score” the qual</w:t>
            </w:r>
            <w:r w:rsidR="0090697B">
              <w:rPr>
                <w:rFonts w:cs="Arial"/>
                <w:color w:val="000000" w:themeColor="text1"/>
                <w:sz w:val="20"/>
                <w:szCs w:val="20"/>
                <w:shd w:val="clear" w:color="auto" w:fill="FFFFFF"/>
              </w:rPr>
              <w:t>ity of the responses. The design of this tool has been inspired by reporting checklists used for clinical guidelines (e.g. AGREE</w:t>
            </w:r>
            <w:r w:rsidR="006B4DC8">
              <w:rPr>
                <w:rStyle w:val="FootnoteReference"/>
                <w:rFonts w:cs="Arial"/>
                <w:color w:val="000000" w:themeColor="text1"/>
                <w:sz w:val="20"/>
                <w:szCs w:val="20"/>
                <w:shd w:val="clear" w:color="auto" w:fill="FFFFFF"/>
              </w:rPr>
              <w:footnoteReference w:id="2"/>
            </w:r>
            <w:r w:rsidR="0090697B">
              <w:rPr>
                <w:rFonts w:cs="Arial"/>
                <w:color w:val="000000" w:themeColor="text1"/>
                <w:sz w:val="20"/>
                <w:szCs w:val="20"/>
                <w:shd w:val="clear" w:color="auto" w:fill="FFFFFF"/>
              </w:rPr>
              <w:t>) and in reporting research studies (e.g. STROBE</w:t>
            </w:r>
            <w:r w:rsidR="00DA0C43">
              <w:rPr>
                <w:rStyle w:val="FootnoteReference"/>
                <w:rFonts w:cs="Arial"/>
                <w:color w:val="000000" w:themeColor="text1"/>
                <w:sz w:val="20"/>
                <w:szCs w:val="20"/>
                <w:shd w:val="clear" w:color="auto" w:fill="FFFFFF"/>
              </w:rPr>
              <w:footnoteReference w:id="3"/>
            </w:r>
            <w:r w:rsidR="0090697B">
              <w:rPr>
                <w:rFonts w:cs="Arial"/>
                <w:color w:val="000000" w:themeColor="text1"/>
                <w:sz w:val="20"/>
                <w:szCs w:val="20"/>
                <w:shd w:val="clear" w:color="auto" w:fill="FFFFFF"/>
              </w:rPr>
              <w:t>, SQUIRE</w:t>
            </w:r>
            <w:r w:rsidR="00DA0C43">
              <w:rPr>
                <w:rStyle w:val="FootnoteReference"/>
                <w:rFonts w:cs="Arial"/>
                <w:color w:val="000000" w:themeColor="text1"/>
                <w:sz w:val="20"/>
                <w:szCs w:val="20"/>
                <w:shd w:val="clear" w:color="auto" w:fill="FFFFFF"/>
              </w:rPr>
              <w:footnoteReference w:id="4"/>
            </w:r>
            <w:r w:rsidR="0090697B">
              <w:rPr>
                <w:rFonts w:cs="Arial"/>
                <w:color w:val="000000" w:themeColor="text1"/>
                <w:sz w:val="20"/>
                <w:szCs w:val="20"/>
                <w:shd w:val="clear" w:color="auto" w:fill="FFFFFF"/>
              </w:rPr>
              <w:t>).</w:t>
            </w:r>
          </w:p>
          <w:p w14:paraId="432DACC7" w14:textId="77777777" w:rsidR="00E6320D" w:rsidRPr="00BE14BD" w:rsidRDefault="00E6320D" w:rsidP="00016789">
            <w:pPr>
              <w:spacing w:line="276" w:lineRule="auto"/>
              <w:rPr>
                <w:rFonts w:cs="Arial"/>
                <w:b/>
                <w:color w:val="000000" w:themeColor="text1"/>
                <w:sz w:val="20"/>
                <w:szCs w:val="20"/>
                <w:shd w:val="clear" w:color="auto" w:fill="FFFFFF"/>
              </w:rPr>
            </w:pPr>
          </w:p>
        </w:tc>
      </w:tr>
      <w:tr w:rsidR="00E6320D" w:rsidRPr="00BE14BD" w14:paraId="0AA2B8A8" w14:textId="77777777" w:rsidTr="00DA0E04">
        <w:tc>
          <w:tcPr>
            <w:tcW w:w="9242" w:type="dxa"/>
          </w:tcPr>
          <w:p w14:paraId="1BE3BBA7" w14:textId="77777777" w:rsidR="00E6320D" w:rsidRPr="00BE14BD" w:rsidRDefault="00CB1E99" w:rsidP="00016789">
            <w:pPr>
              <w:spacing w:line="276" w:lineRule="auto"/>
              <w:rPr>
                <w:rFonts w:cs="Arial"/>
                <w:color w:val="000000" w:themeColor="text1"/>
                <w:sz w:val="20"/>
                <w:szCs w:val="20"/>
                <w:shd w:val="clear" w:color="auto" w:fill="FFFFFF"/>
              </w:rPr>
            </w:pPr>
            <w:r>
              <w:rPr>
                <w:b/>
                <w:color w:val="000000" w:themeColor="text1"/>
                <w:sz w:val="20"/>
                <w:szCs w:val="20"/>
              </w:rPr>
              <w:t>Who is the intended audience for the tool?</w:t>
            </w:r>
          </w:p>
        </w:tc>
      </w:tr>
      <w:tr w:rsidR="00E6320D" w:rsidRPr="00BE14BD" w14:paraId="44324819" w14:textId="77777777" w:rsidTr="00DA0E04">
        <w:tc>
          <w:tcPr>
            <w:tcW w:w="9242" w:type="dxa"/>
          </w:tcPr>
          <w:p w14:paraId="1F92C758" w14:textId="77777777" w:rsidR="00044D4C" w:rsidRDefault="00E6320D" w:rsidP="00016789">
            <w:pPr>
              <w:spacing w:line="276" w:lineRule="auto"/>
              <w:rPr>
                <w:color w:val="000000" w:themeColor="text1"/>
                <w:sz w:val="20"/>
                <w:szCs w:val="20"/>
              </w:rPr>
            </w:pPr>
            <w:r w:rsidRPr="00BE14BD">
              <w:rPr>
                <w:color w:val="000000" w:themeColor="text1"/>
                <w:sz w:val="20"/>
                <w:szCs w:val="20"/>
              </w:rPr>
              <w:t xml:space="preserve">The information contained within the </w:t>
            </w:r>
            <w:r w:rsidR="00E7008C">
              <w:rPr>
                <w:color w:val="000000" w:themeColor="text1"/>
                <w:sz w:val="20"/>
                <w:szCs w:val="20"/>
              </w:rPr>
              <w:t>UPCARE</w:t>
            </w:r>
            <w:r w:rsidRPr="00BE14BD">
              <w:rPr>
                <w:color w:val="000000" w:themeColor="text1"/>
                <w:sz w:val="20"/>
                <w:szCs w:val="20"/>
              </w:rPr>
              <w:t xml:space="preserve"> tool will enable audit </w:t>
            </w:r>
            <w:r w:rsidR="00C2745B">
              <w:rPr>
                <w:color w:val="000000" w:themeColor="text1"/>
                <w:sz w:val="20"/>
                <w:szCs w:val="20"/>
              </w:rPr>
              <w:t xml:space="preserve">and registry </w:t>
            </w:r>
            <w:r w:rsidRPr="00BE14BD">
              <w:rPr>
                <w:color w:val="000000" w:themeColor="text1"/>
                <w:sz w:val="20"/>
                <w:szCs w:val="20"/>
              </w:rPr>
              <w:t xml:space="preserve">stakeholders to </w:t>
            </w:r>
            <w:r w:rsidR="00CB1E99">
              <w:rPr>
                <w:color w:val="000000" w:themeColor="text1"/>
                <w:sz w:val="20"/>
                <w:szCs w:val="20"/>
              </w:rPr>
              <w:t xml:space="preserve">access in one place </w:t>
            </w:r>
            <w:r w:rsidR="00044D4C">
              <w:rPr>
                <w:color w:val="000000" w:themeColor="text1"/>
                <w:sz w:val="20"/>
                <w:szCs w:val="20"/>
              </w:rPr>
              <w:t xml:space="preserve">and in a standard format </w:t>
            </w:r>
            <w:r w:rsidR="00CB1E99">
              <w:rPr>
                <w:color w:val="000000" w:themeColor="text1"/>
                <w:sz w:val="20"/>
                <w:szCs w:val="20"/>
              </w:rPr>
              <w:t>key information about the audit</w:t>
            </w:r>
            <w:r w:rsidR="00A37CBC">
              <w:rPr>
                <w:color w:val="000000" w:themeColor="text1"/>
                <w:sz w:val="20"/>
                <w:szCs w:val="20"/>
              </w:rPr>
              <w:t>/</w:t>
            </w:r>
            <w:r w:rsidR="00C2745B">
              <w:rPr>
                <w:color w:val="000000" w:themeColor="text1"/>
                <w:sz w:val="20"/>
                <w:szCs w:val="20"/>
              </w:rPr>
              <w:t xml:space="preserve">registry </w:t>
            </w:r>
            <w:r w:rsidR="00CB1E99">
              <w:rPr>
                <w:color w:val="000000" w:themeColor="text1"/>
                <w:sz w:val="20"/>
                <w:szCs w:val="20"/>
              </w:rPr>
              <w:t xml:space="preserve">and </w:t>
            </w:r>
            <w:r w:rsidRPr="00BE14BD">
              <w:rPr>
                <w:color w:val="000000" w:themeColor="text1"/>
                <w:sz w:val="20"/>
                <w:szCs w:val="20"/>
              </w:rPr>
              <w:t>evaluate the integrity and robustness of the audit</w:t>
            </w:r>
            <w:r w:rsidR="00CB1E99">
              <w:rPr>
                <w:color w:val="000000" w:themeColor="text1"/>
                <w:sz w:val="20"/>
                <w:szCs w:val="20"/>
              </w:rPr>
              <w:t xml:space="preserve">. </w:t>
            </w:r>
          </w:p>
          <w:p w14:paraId="5CF64B4A" w14:textId="77777777" w:rsidR="00044D4C" w:rsidRDefault="00044D4C" w:rsidP="00016789">
            <w:pPr>
              <w:spacing w:line="276" w:lineRule="auto"/>
              <w:rPr>
                <w:color w:val="000000" w:themeColor="text1"/>
                <w:sz w:val="20"/>
                <w:szCs w:val="20"/>
              </w:rPr>
            </w:pPr>
          </w:p>
          <w:p w14:paraId="6FB34B4B" w14:textId="77777777" w:rsidR="00AE6920" w:rsidRPr="00BE14BD" w:rsidRDefault="00CB1E99" w:rsidP="00016789">
            <w:pPr>
              <w:spacing w:line="276" w:lineRule="auto"/>
              <w:rPr>
                <w:color w:val="000000" w:themeColor="text1"/>
                <w:sz w:val="20"/>
                <w:szCs w:val="20"/>
              </w:rPr>
            </w:pPr>
            <w:r>
              <w:rPr>
                <w:color w:val="000000" w:themeColor="text1"/>
                <w:sz w:val="20"/>
                <w:szCs w:val="20"/>
              </w:rPr>
              <w:t>Examples of a</w:t>
            </w:r>
            <w:r w:rsidR="00E6320D" w:rsidRPr="00BE14BD">
              <w:rPr>
                <w:color w:val="000000" w:themeColor="text1"/>
                <w:sz w:val="20"/>
                <w:szCs w:val="20"/>
              </w:rPr>
              <w:t>udit</w:t>
            </w:r>
            <w:r w:rsidR="00C2745B">
              <w:rPr>
                <w:color w:val="000000" w:themeColor="text1"/>
                <w:sz w:val="20"/>
                <w:szCs w:val="20"/>
              </w:rPr>
              <w:t>/registry</w:t>
            </w:r>
            <w:r w:rsidR="00E6320D" w:rsidRPr="00BE14BD">
              <w:rPr>
                <w:color w:val="000000" w:themeColor="text1"/>
                <w:sz w:val="20"/>
                <w:szCs w:val="20"/>
              </w:rPr>
              <w:t xml:space="preserve"> stakeholders include:</w:t>
            </w:r>
          </w:p>
          <w:p w14:paraId="4C5C6E49" w14:textId="77777777" w:rsidR="00E6320D" w:rsidRPr="00BE14BD" w:rsidRDefault="00E6320D" w:rsidP="002E545B">
            <w:pPr>
              <w:pStyle w:val="ListParagraph"/>
              <w:numPr>
                <w:ilvl w:val="0"/>
                <w:numId w:val="9"/>
              </w:numPr>
              <w:spacing w:line="276" w:lineRule="auto"/>
              <w:rPr>
                <w:color w:val="000000" w:themeColor="text1"/>
                <w:sz w:val="20"/>
                <w:szCs w:val="20"/>
              </w:rPr>
            </w:pPr>
            <w:r w:rsidRPr="00BE14BD">
              <w:rPr>
                <w:color w:val="000000" w:themeColor="text1"/>
                <w:sz w:val="20"/>
                <w:szCs w:val="20"/>
              </w:rPr>
              <w:t>Patients / Carers / Public / Patient representative organisations</w:t>
            </w:r>
          </w:p>
          <w:p w14:paraId="10FFD20B" w14:textId="77777777" w:rsidR="00E6320D" w:rsidRPr="00BE14BD" w:rsidRDefault="00E6320D" w:rsidP="002E545B">
            <w:pPr>
              <w:pStyle w:val="ListParagraph"/>
              <w:numPr>
                <w:ilvl w:val="0"/>
                <w:numId w:val="9"/>
              </w:numPr>
              <w:spacing w:line="276" w:lineRule="auto"/>
              <w:rPr>
                <w:color w:val="000000" w:themeColor="text1"/>
                <w:sz w:val="20"/>
                <w:szCs w:val="20"/>
              </w:rPr>
            </w:pPr>
            <w:r w:rsidRPr="00BE14BD">
              <w:rPr>
                <w:color w:val="000000" w:themeColor="text1"/>
                <w:sz w:val="20"/>
                <w:szCs w:val="20"/>
              </w:rPr>
              <w:t>Clinicians / Allied health professionals / Healthcare providers / Multi-disciplinary teams / Primary, secondary and tertiary care providers</w:t>
            </w:r>
          </w:p>
          <w:p w14:paraId="4129BC93" w14:textId="77777777" w:rsidR="00E6320D" w:rsidRPr="00BE14BD" w:rsidRDefault="00CB1E99" w:rsidP="002E545B">
            <w:pPr>
              <w:pStyle w:val="ListParagraph"/>
              <w:numPr>
                <w:ilvl w:val="0"/>
                <w:numId w:val="9"/>
              </w:numPr>
              <w:spacing w:line="276" w:lineRule="auto"/>
              <w:rPr>
                <w:color w:val="000000" w:themeColor="text1"/>
                <w:sz w:val="20"/>
                <w:szCs w:val="20"/>
              </w:rPr>
            </w:pPr>
            <w:r>
              <w:rPr>
                <w:color w:val="000000" w:themeColor="text1"/>
                <w:sz w:val="20"/>
                <w:szCs w:val="20"/>
              </w:rPr>
              <w:t>National agencies</w:t>
            </w:r>
          </w:p>
          <w:p w14:paraId="79341F4D" w14:textId="77777777" w:rsidR="00E6320D" w:rsidRPr="00BE14BD" w:rsidRDefault="00E6320D" w:rsidP="002E545B">
            <w:pPr>
              <w:pStyle w:val="ListParagraph"/>
              <w:numPr>
                <w:ilvl w:val="0"/>
                <w:numId w:val="9"/>
              </w:numPr>
              <w:spacing w:line="276" w:lineRule="auto"/>
              <w:rPr>
                <w:color w:val="000000" w:themeColor="text1"/>
                <w:sz w:val="20"/>
                <w:szCs w:val="20"/>
              </w:rPr>
            </w:pPr>
            <w:r w:rsidRPr="00BE14BD">
              <w:rPr>
                <w:color w:val="000000" w:themeColor="text1"/>
                <w:sz w:val="20"/>
                <w:szCs w:val="20"/>
              </w:rPr>
              <w:t xml:space="preserve">Commissioners </w:t>
            </w:r>
          </w:p>
          <w:p w14:paraId="5FA1CD40" w14:textId="77777777" w:rsidR="00AE6920" w:rsidRPr="00BF42B8" w:rsidRDefault="00E6320D" w:rsidP="002E545B">
            <w:pPr>
              <w:pStyle w:val="ListParagraph"/>
              <w:numPr>
                <w:ilvl w:val="0"/>
                <w:numId w:val="9"/>
              </w:numPr>
              <w:spacing w:line="276" w:lineRule="auto"/>
              <w:rPr>
                <w:color w:val="000000" w:themeColor="text1"/>
                <w:sz w:val="20"/>
                <w:szCs w:val="20"/>
              </w:rPr>
            </w:pPr>
            <w:r w:rsidRPr="00BE14BD">
              <w:rPr>
                <w:color w:val="000000" w:themeColor="text1"/>
                <w:sz w:val="20"/>
                <w:szCs w:val="20"/>
              </w:rPr>
              <w:t xml:space="preserve">Healthcare regulators </w:t>
            </w:r>
          </w:p>
          <w:p w14:paraId="5D4BE8E4" w14:textId="77777777" w:rsidR="00017D0A" w:rsidRPr="00BE14BD" w:rsidRDefault="00017D0A" w:rsidP="00424332">
            <w:pPr>
              <w:rPr>
                <w:color w:val="000000" w:themeColor="text1"/>
                <w:sz w:val="20"/>
                <w:szCs w:val="20"/>
              </w:rPr>
            </w:pPr>
          </w:p>
        </w:tc>
      </w:tr>
    </w:tbl>
    <w:p w14:paraId="5804B5AE" w14:textId="77777777" w:rsidR="00BF42B8" w:rsidRDefault="00BF42B8" w:rsidP="00016789">
      <w:pPr>
        <w:rPr>
          <w:b/>
          <w:color w:val="000000" w:themeColor="text1"/>
          <w:sz w:val="20"/>
          <w:szCs w:val="20"/>
        </w:rPr>
        <w:sectPr w:rsidR="00BF42B8" w:rsidSect="000A7F8B">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9242"/>
      </w:tblGrid>
      <w:tr w:rsidR="00BF42B8" w:rsidRPr="00AC7692" w14:paraId="62D03692" w14:textId="77777777" w:rsidTr="00AC7692">
        <w:trPr>
          <w:trHeight w:val="670"/>
        </w:trPr>
        <w:tc>
          <w:tcPr>
            <w:tcW w:w="9242" w:type="dxa"/>
            <w:shd w:val="clear" w:color="auto" w:fill="EEECE1" w:themeFill="background2"/>
          </w:tcPr>
          <w:p w14:paraId="47BAC2CE" w14:textId="77777777" w:rsidR="00BF42B8" w:rsidRPr="00AC7692" w:rsidRDefault="00BF42B8" w:rsidP="003C55B6">
            <w:pPr>
              <w:rPr>
                <w:rFonts w:ascii="Cambria" w:hAnsi="Cambria"/>
              </w:rPr>
            </w:pPr>
            <w:r w:rsidRPr="00AC7692">
              <w:rPr>
                <w:rFonts w:ascii="Cambria" w:hAnsi="Cambria"/>
                <w:b/>
              </w:rPr>
              <w:lastRenderedPageBreak/>
              <w:br w:type="page"/>
              <w:t>F</w:t>
            </w:r>
            <w:r w:rsidRPr="00AC7692">
              <w:rPr>
                <w:rStyle w:val="Heading1Char"/>
                <w:rFonts w:ascii="Cambria" w:hAnsi="Cambria"/>
                <w:sz w:val="22"/>
                <w:szCs w:val="26"/>
              </w:rPr>
              <w:t>AQ (cont’d)</w:t>
            </w:r>
          </w:p>
        </w:tc>
      </w:tr>
      <w:tr w:rsidR="00AE6920" w:rsidRPr="00BE14BD" w14:paraId="37169205" w14:textId="77777777" w:rsidTr="00DA0E04">
        <w:tc>
          <w:tcPr>
            <w:tcW w:w="9242" w:type="dxa"/>
          </w:tcPr>
          <w:p w14:paraId="68CA61CB" w14:textId="77777777" w:rsidR="00AE6920" w:rsidRPr="00424332" w:rsidRDefault="00AE6920" w:rsidP="00016789">
            <w:pPr>
              <w:rPr>
                <w:b/>
                <w:color w:val="000000" w:themeColor="text1"/>
                <w:sz w:val="20"/>
                <w:szCs w:val="20"/>
              </w:rPr>
            </w:pPr>
            <w:r w:rsidRPr="00424332">
              <w:rPr>
                <w:b/>
                <w:color w:val="000000" w:themeColor="text1"/>
                <w:sz w:val="20"/>
                <w:szCs w:val="20"/>
              </w:rPr>
              <w:t>How should the responses be written?</w:t>
            </w:r>
          </w:p>
        </w:tc>
      </w:tr>
      <w:tr w:rsidR="00AE6920" w:rsidRPr="00BE14BD" w14:paraId="6C44888C" w14:textId="77777777" w:rsidTr="00DA0E04">
        <w:tc>
          <w:tcPr>
            <w:tcW w:w="9242" w:type="dxa"/>
          </w:tcPr>
          <w:p w14:paraId="77ECAB85" w14:textId="77777777" w:rsidR="00AE6920" w:rsidRDefault="00AE6920" w:rsidP="00016789">
            <w:pPr>
              <w:rPr>
                <w:color w:val="000000" w:themeColor="text1"/>
                <w:sz w:val="20"/>
                <w:szCs w:val="20"/>
              </w:rPr>
            </w:pPr>
            <w:r>
              <w:rPr>
                <w:color w:val="000000" w:themeColor="text1"/>
                <w:sz w:val="20"/>
                <w:szCs w:val="20"/>
              </w:rPr>
              <w:t>Please try and write responses clearly as this will help to make the tool a</w:t>
            </w:r>
            <w:r w:rsidR="00A37CBC">
              <w:rPr>
                <w:color w:val="000000" w:themeColor="text1"/>
                <w:sz w:val="20"/>
                <w:szCs w:val="20"/>
              </w:rPr>
              <w:t>ccessible and useful</w:t>
            </w:r>
            <w:r>
              <w:rPr>
                <w:color w:val="000000" w:themeColor="text1"/>
                <w:sz w:val="20"/>
                <w:szCs w:val="20"/>
              </w:rPr>
              <w:t>. Some tips and suggestions for writing clearly include:</w:t>
            </w:r>
          </w:p>
          <w:p w14:paraId="4D7D0820" w14:textId="77777777" w:rsidR="00044D4C" w:rsidRDefault="00044D4C" w:rsidP="00016789">
            <w:pPr>
              <w:rPr>
                <w:color w:val="000000" w:themeColor="text1"/>
                <w:sz w:val="20"/>
                <w:szCs w:val="20"/>
              </w:rPr>
            </w:pPr>
          </w:p>
          <w:p w14:paraId="50AD8260" w14:textId="77777777" w:rsidR="00AE6920" w:rsidRPr="00424332" w:rsidRDefault="00AE6920" w:rsidP="002E545B">
            <w:pPr>
              <w:pStyle w:val="ListParagraph"/>
              <w:numPr>
                <w:ilvl w:val="0"/>
                <w:numId w:val="15"/>
              </w:numPr>
              <w:rPr>
                <w:color w:val="000000" w:themeColor="text1"/>
                <w:sz w:val="20"/>
                <w:szCs w:val="20"/>
              </w:rPr>
            </w:pPr>
            <w:r w:rsidRPr="00424332">
              <w:rPr>
                <w:color w:val="000000" w:themeColor="text1"/>
                <w:sz w:val="20"/>
                <w:szCs w:val="20"/>
              </w:rPr>
              <w:t>avoiding technical jargon where possible</w:t>
            </w:r>
          </w:p>
          <w:p w14:paraId="2B6F730B" w14:textId="77777777" w:rsidR="00AE6920" w:rsidRPr="00424332" w:rsidRDefault="00AE6920" w:rsidP="002E545B">
            <w:pPr>
              <w:pStyle w:val="ListParagraph"/>
              <w:numPr>
                <w:ilvl w:val="0"/>
                <w:numId w:val="15"/>
              </w:numPr>
              <w:rPr>
                <w:color w:val="000000" w:themeColor="text1"/>
                <w:sz w:val="20"/>
                <w:szCs w:val="20"/>
              </w:rPr>
            </w:pPr>
            <w:r w:rsidRPr="00424332">
              <w:rPr>
                <w:color w:val="000000" w:themeColor="text1"/>
                <w:sz w:val="20"/>
                <w:szCs w:val="20"/>
              </w:rPr>
              <w:t>using short paragraphs and bullet points</w:t>
            </w:r>
          </w:p>
          <w:p w14:paraId="6D9D427D" w14:textId="77777777" w:rsidR="00AE6920" w:rsidRPr="00424332" w:rsidRDefault="00AE6920" w:rsidP="002E545B">
            <w:pPr>
              <w:pStyle w:val="ListParagraph"/>
              <w:numPr>
                <w:ilvl w:val="0"/>
                <w:numId w:val="15"/>
              </w:numPr>
              <w:rPr>
                <w:color w:val="000000" w:themeColor="text1"/>
                <w:sz w:val="20"/>
                <w:szCs w:val="20"/>
              </w:rPr>
            </w:pPr>
            <w:r w:rsidRPr="00424332">
              <w:rPr>
                <w:color w:val="000000" w:themeColor="text1"/>
                <w:sz w:val="20"/>
                <w:szCs w:val="20"/>
              </w:rPr>
              <w:t>using the “active” voice rather than passive</w:t>
            </w:r>
          </w:p>
          <w:p w14:paraId="450C98EA" w14:textId="77777777" w:rsidR="00AE6920" w:rsidRDefault="00AE6920" w:rsidP="002E545B">
            <w:pPr>
              <w:pStyle w:val="ListParagraph"/>
              <w:numPr>
                <w:ilvl w:val="0"/>
                <w:numId w:val="15"/>
              </w:numPr>
              <w:rPr>
                <w:color w:val="000000" w:themeColor="text1"/>
                <w:sz w:val="20"/>
                <w:szCs w:val="20"/>
              </w:rPr>
            </w:pPr>
            <w:r w:rsidRPr="00424332">
              <w:rPr>
                <w:color w:val="000000" w:themeColor="text1"/>
                <w:sz w:val="20"/>
                <w:szCs w:val="20"/>
              </w:rPr>
              <w:t>keeping sentences short</w:t>
            </w:r>
          </w:p>
          <w:p w14:paraId="0F532B3E" w14:textId="77777777" w:rsidR="00044D4C" w:rsidRDefault="00044D4C" w:rsidP="00424332">
            <w:pPr>
              <w:pStyle w:val="ListParagraph"/>
              <w:rPr>
                <w:color w:val="000000" w:themeColor="text1"/>
                <w:sz w:val="20"/>
                <w:szCs w:val="20"/>
              </w:rPr>
            </w:pPr>
          </w:p>
          <w:p w14:paraId="04AEA206" w14:textId="77777777" w:rsidR="00044D4C" w:rsidRPr="00424332" w:rsidRDefault="00044D4C">
            <w:pPr>
              <w:rPr>
                <w:color w:val="000000" w:themeColor="text1"/>
                <w:sz w:val="20"/>
                <w:szCs w:val="20"/>
              </w:rPr>
            </w:pPr>
            <w:r>
              <w:rPr>
                <w:color w:val="000000" w:themeColor="text1"/>
                <w:sz w:val="20"/>
                <w:szCs w:val="20"/>
              </w:rPr>
              <w:t>Where information is published openly elsewhere please provide links and references rather than duplicating information that is already available</w:t>
            </w:r>
          </w:p>
          <w:p w14:paraId="3A8A7202" w14:textId="77777777" w:rsidR="00AE6920" w:rsidRPr="00424332" w:rsidRDefault="00AE6920" w:rsidP="00424332">
            <w:pPr>
              <w:pStyle w:val="ListParagraph"/>
              <w:rPr>
                <w:color w:val="000000" w:themeColor="text1"/>
                <w:sz w:val="20"/>
                <w:szCs w:val="20"/>
              </w:rPr>
            </w:pPr>
          </w:p>
        </w:tc>
      </w:tr>
      <w:tr w:rsidR="00E6320D" w:rsidRPr="00BE14BD" w14:paraId="1025D980" w14:textId="77777777" w:rsidTr="00DA0E04">
        <w:tc>
          <w:tcPr>
            <w:tcW w:w="9242" w:type="dxa"/>
          </w:tcPr>
          <w:p w14:paraId="1C374A30" w14:textId="77777777" w:rsidR="00E6320D" w:rsidRPr="00BE14BD" w:rsidRDefault="00AE6920" w:rsidP="00016789">
            <w:pPr>
              <w:spacing w:line="276" w:lineRule="auto"/>
              <w:rPr>
                <w:color w:val="000000" w:themeColor="text1"/>
                <w:sz w:val="20"/>
                <w:szCs w:val="20"/>
              </w:rPr>
            </w:pPr>
            <w:r>
              <w:rPr>
                <w:b/>
                <w:color w:val="000000" w:themeColor="text1"/>
                <w:sz w:val="20"/>
                <w:szCs w:val="20"/>
              </w:rPr>
              <w:t>When and how often should I complete the tool?</w:t>
            </w:r>
          </w:p>
        </w:tc>
      </w:tr>
      <w:tr w:rsidR="00E6320D" w:rsidRPr="00BE14BD" w14:paraId="4E85C46F" w14:textId="77777777" w:rsidTr="00DA0E04">
        <w:tc>
          <w:tcPr>
            <w:tcW w:w="9242" w:type="dxa"/>
          </w:tcPr>
          <w:p w14:paraId="1715B09C" w14:textId="77777777" w:rsidR="00AE6920" w:rsidRDefault="00AE6920" w:rsidP="00016789">
            <w:pPr>
              <w:spacing w:line="276" w:lineRule="auto"/>
              <w:rPr>
                <w:color w:val="000000" w:themeColor="text1"/>
                <w:sz w:val="20"/>
                <w:szCs w:val="20"/>
              </w:rPr>
            </w:pPr>
            <w:r>
              <w:rPr>
                <w:color w:val="000000" w:themeColor="text1"/>
                <w:sz w:val="20"/>
                <w:szCs w:val="20"/>
              </w:rPr>
              <w:t>The tool is intended to provide accurate and up to date information about the audit</w:t>
            </w:r>
            <w:r w:rsidR="00A37CBC">
              <w:rPr>
                <w:color w:val="000000" w:themeColor="text1"/>
                <w:sz w:val="20"/>
                <w:szCs w:val="20"/>
              </w:rPr>
              <w:t>/</w:t>
            </w:r>
            <w:r w:rsidR="00C2745B">
              <w:rPr>
                <w:color w:val="000000" w:themeColor="text1"/>
                <w:sz w:val="20"/>
                <w:szCs w:val="20"/>
              </w:rPr>
              <w:t>registry</w:t>
            </w:r>
            <w:r w:rsidR="00207AC9">
              <w:rPr>
                <w:color w:val="000000" w:themeColor="text1"/>
                <w:sz w:val="20"/>
                <w:szCs w:val="20"/>
              </w:rPr>
              <w:t xml:space="preserve">, and so can be updated whenever and however frequently it is relevant to do so. For national clinical audits </w:t>
            </w:r>
            <w:r w:rsidR="00C2745B">
              <w:rPr>
                <w:color w:val="000000" w:themeColor="text1"/>
                <w:sz w:val="20"/>
                <w:szCs w:val="20"/>
              </w:rPr>
              <w:t xml:space="preserve">and registries </w:t>
            </w:r>
            <w:r w:rsidR="00207AC9">
              <w:rPr>
                <w:color w:val="000000" w:themeColor="text1"/>
                <w:sz w:val="20"/>
                <w:szCs w:val="20"/>
              </w:rPr>
              <w:t>commissioned by HQIP it is intended that the tool is updated annua</w:t>
            </w:r>
            <w:r w:rsidR="00C2745B">
              <w:rPr>
                <w:color w:val="000000" w:themeColor="text1"/>
                <w:sz w:val="20"/>
                <w:szCs w:val="20"/>
              </w:rPr>
              <w:t>lly, although audits can update</w:t>
            </w:r>
            <w:r w:rsidR="00207AC9">
              <w:rPr>
                <w:color w:val="000000" w:themeColor="text1"/>
                <w:sz w:val="20"/>
                <w:szCs w:val="20"/>
              </w:rPr>
              <w:t xml:space="preserve"> the tool more frequently if they wish to.</w:t>
            </w:r>
          </w:p>
          <w:p w14:paraId="3625117C" w14:textId="77777777" w:rsidR="00AE6920" w:rsidRPr="00BE14BD" w:rsidRDefault="00AE6920" w:rsidP="00016789">
            <w:pPr>
              <w:spacing w:line="276" w:lineRule="auto"/>
              <w:rPr>
                <w:color w:val="000000" w:themeColor="text1"/>
                <w:sz w:val="20"/>
                <w:szCs w:val="20"/>
              </w:rPr>
            </w:pPr>
          </w:p>
          <w:p w14:paraId="471CA075" w14:textId="77777777" w:rsidR="0019522C" w:rsidRPr="00BE14BD" w:rsidRDefault="0019522C" w:rsidP="00016789">
            <w:pPr>
              <w:spacing w:line="276" w:lineRule="auto"/>
              <w:rPr>
                <w:color w:val="000000" w:themeColor="text1"/>
                <w:sz w:val="20"/>
                <w:szCs w:val="20"/>
              </w:rPr>
            </w:pPr>
            <w:r w:rsidRPr="00BE14BD">
              <w:rPr>
                <w:color w:val="000000" w:themeColor="text1"/>
                <w:sz w:val="20"/>
                <w:szCs w:val="20"/>
              </w:rPr>
              <w:t>Each version of th</w:t>
            </w:r>
            <w:r w:rsidR="00207AC9">
              <w:rPr>
                <w:color w:val="000000" w:themeColor="text1"/>
                <w:sz w:val="20"/>
                <w:szCs w:val="20"/>
              </w:rPr>
              <w:t>e</w:t>
            </w:r>
            <w:r w:rsidRPr="00BE14BD">
              <w:rPr>
                <w:color w:val="000000" w:themeColor="text1"/>
                <w:sz w:val="20"/>
                <w:szCs w:val="20"/>
              </w:rPr>
              <w:t xml:space="preserve"> tool </w:t>
            </w:r>
            <w:r w:rsidR="00207AC9">
              <w:rPr>
                <w:color w:val="000000" w:themeColor="text1"/>
                <w:sz w:val="20"/>
                <w:szCs w:val="20"/>
              </w:rPr>
              <w:t>should include a</w:t>
            </w:r>
            <w:r w:rsidRPr="00BE14BD">
              <w:rPr>
                <w:color w:val="000000" w:themeColor="text1"/>
                <w:sz w:val="20"/>
                <w:szCs w:val="20"/>
              </w:rPr>
              <w:t xml:space="preserve"> date </w:t>
            </w:r>
            <w:r w:rsidR="00207AC9">
              <w:rPr>
                <w:color w:val="000000" w:themeColor="text1"/>
                <w:sz w:val="20"/>
                <w:szCs w:val="20"/>
              </w:rPr>
              <w:t xml:space="preserve">of publication </w:t>
            </w:r>
            <w:r w:rsidRPr="00BE14BD">
              <w:rPr>
                <w:color w:val="000000" w:themeColor="text1"/>
                <w:sz w:val="20"/>
                <w:szCs w:val="20"/>
              </w:rPr>
              <w:t xml:space="preserve">and version number.  </w:t>
            </w:r>
          </w:p>
          <w:p w14:paraId="30447D40" w14:textId="77777777" w:rsidR="00017D0A" w:rsidRPr="00BE14BD" w:rsidRDefault="00017D0A" w:rsidP="00016789">
            <w:pPr>
              <w:spacing w:line="276" w:lineRule="auto"/>
              <w:rPr>
                <w:b/>
                <w:color w:val="000000" w:themeColor="text1"/>
                <w:sz w:val="20"/>
                <w:szCs w:val="20"/>
              </w:rPr>
            </w:pPr>
          </w:p>
        </w:tc>
      </w:tr>
      <w:tr w:rsidR="00E6320D" w:rsidRPr="00BE14BD" w14:paraId="7B9B3987" w14:textId="77777777" w:rsidTr="00DA0E04">
        <w:tc>
          <w:tcPr>
            <w:tcW w:w="9242" w:type="dxa"/>
          </w:tcPr>
          <w:p w14:paraId="7CCDBB66" w14:textId="77777777" w:rsidR="00E6320D" w:rsidRPr="00BE14BD" w:rsidRDefault="00E6320D">
            <w:pPr>
              <w:spacing w:line="276" w:lineRule="auto"/>
              <w:rPr>
                <w:color w:val="000000" w:themeColor="text1"/>
                <w:sz w:val="20"/>
                <w:szCs w:val="20"/>
              </w:rPr>
            </w:pPr>
            <w:r w:rsidRPr="00BE14BD">
              <w:rPr>
                <w:b/>
                <w:color w:val="000000" w:themeColor="text1"/>
                <w:sz w:val="20"/>
                <w:szCs w:val="20"/>
              </w:rPr>
              <w:t xml:space="preserve">Where should the completed </w:t>
            </w:r>
            <w:r w:rsidR="00E7008C">
              <w:rPr>
                <w:b/>
                <w:color w:val="000000" w:themeColor="text1"/>
                <w:sz w:val="20"/>
                <w:szCs w:val="20"/>
              </w:rPr>
              <w:t>UPCARE</w:t>
            </w:r>
            <w:r w:rsidRPr="00BE14BD">
              <w:rPr>
                <w:b/>
                <w:color w:val="000000" w:themeColor="text1"/>
                <w:sz w:val="20"/>
                <w:szCs w:val="20"/>
              </w:rPr>
              <w:t xml:space="preserve"> report be </w:t>
            </w:r>
            <w:r w:rsidR="0004689F">
              <w:rPr>
                <w:b/>
                <w:color w:val="000000" w:themeColor="text1"/>
                <w:sz w:val="20"/>
                <w:szCs w:val="20"/>
              </w:rPr>
              <w:t>published</w:t>
            </w:r>
            <w:r w:rsidRPr="00BE14BD">
              <w:rPr>
                <w:b/>
                <w:color w:val="000000" w:themeColor="text1"/>
                <w:sz w:val="20"/>
                <w:szCs w:val="20"/>
              </w:rPr>
              <w:t>?</w:t>
            </w:r>
          </w:p>
        </w:tc>
      </w:tr>
      <w:tr w:rsidR="00E6320D" w:rsidRPr="00BE14BD" w14:paraId="32A31835" w14:textId="77777777" w:rsidTr="00DA0E04">
        <w:tc>
          <w:tcPr>
            <w:tcW w:w="9242" w:type="dxa"/>
          </w:tcPr>
          <w:p w14:paraId="0CFAEB74" w14:textId="77777777" w:rsidR="00017D0A" w:rsidRPr="00BE14BD" w:rsidRDefault="00E6320D" w:rsidP="00016789">
            <w:pPr>
              <w:spacing w:line="276" w:lineRule="auto"/>
              <w:rPr>
                <w:color w:val="000000" w:themeColor="text1"/>
                <w:sz w:val="20"/>
                <w:szCs w:val="20"/>
              </w:rPr>
            </w:pPr>
            <w:r w:rsidRPr="00BE14BD">
              <w:rPr>
                <w:color w:val="000000" w:themeColor="text1"/>
                <w:sz w:val="20"/>
                <w:szCs w:val="20"/>
              </w:rPr>
              <w:t xml:space="preserve">The completed tool should be </w:t>
            </w:r>
            <w:r w:rsidR="0004689F">
              <w:rPr>
                <w:color w:val="000000" w:themeColor="text1"/>
                <w:sz w:val="20"/>
                <w:szCs w:val="20"/>
              </w:rPr>
              <w:t>published online e.g. on the website for the audit</w:t>
            </w:r>
            <w:r w:rsidR="00C2745B">
              <w:rPr>
                <w:color w:val="000000" w:themeColor="text1"/>
                <w:sz w:val="20"/>
                <w:szCs w:val="20"/>
              </w:rPr>
              <w:t xml:space="preserve"> or registry.</w:t>
            </w:r>
          </w:p>
          <w:p w14:paraId="11277AEA" w14:textId="77777777" w:rsidR="00D263B6" w:rsidRPr="00BE14BD" w:rsidRDefault="00D263B6" w:rsidP="00016789">
            <w:pPr>
              <w:spacing w:line="276" w:lineRule="auto"/>
              <w:rPr>
                <w:color w:val="000000" w:themeColor="text1"/>
                <w:sz w:val="20"/>
                <w:szCs w:val="20"/>
              </w:rPr>
            </w:pPr>
          </w:p>
        </w:tc>
      </w:tr>
      <w:tr w:rsidR="00E6320D" w:rsidRPr="00BE14BD" w14:paraId="1A5243B9" w14:textId="77777777" w:rsidTr="00DA0E04">
        <w:tc>
          <w:tcPr>
            <w:tcW w:w="9242" w:type="dxa"/>
          </w:tcPr>
          <w:p w14:paraId="35E481BF" w14:textId="77777777" w:rsidR="00E6320D" w:rsidRPr="00BE14BD" w:rsidRDefault="00E6320D">
            <w:pPr>
              <w:spacing w:line="276" w:lineRule="auto"/>
              <w:rPr>
                <w:color w:val="000000" w:themeColor="text1"/>
                <w:sz w:val="20"/>
                <w:szCs w:val="20"/>
                <w:shd w:val="clear" w:color="auto" w:fill="FFFFFF"/>
              </w:rPr>
            </w:pPr>
            <w:r w:rsidRPr="00BE14BD">
              <w:rPr>
                <w:b/>
                <w:color w:val="000000" w:themeColor="text1"/>
                <w:sz w:val="20"/>
                <w:szCs w:val="20"/>
              </w:rPr>
              <w:t xml:space="preserve">How was </w:t>
            </w:r>
            <w:r w:rsidR="00E7008C">
              <w:rPr>
                <w:b/>
                <w:color w:val="000000" w:themeColor="text1"/>
                <w:sz w:val="20"/>
                <w:szCs w:val="20"/>
              </w:rPr>
              <w:t>UPCARE</w:t>
            </w:r>
            <w:r w:rsidRPr="00BE14BD">
              <w:rPr>
                <w:b/>
                <w:color w:val="000000" w:themeColor="text1"/>
                <w:sz w:val="20"/>
                <w:szCs w:val="20"/>
              </w:rPr>
              <w:t xml:space="preserve"> designed?</w:t>
            </w:r>
          </w:p>
        </w:tc>
      </w:tr>
      <w:tr w:rsidR="00E6320D" w:rsidRPr="00BE14BD" w14:paraId="4852D8A6" w14:textId="77777777" w:rsidTr="00DA0E04">
        <w:tc>
          <w:tcPr>
            <w:tcW w:w="9242" w:type="dxa"/>
          </w:tcPr>
          <w:p w14:paraId="60FCC0AF" w14:textId="77777777" w:rsidR="00044D4C" w:rsidRDefault="00E6320D" w:rsidP="00016789">
            <w:pPr>
              <w:spacing w:line="276" w:lineRule="auto"/>
              <w:rPr>
                <w:rFonts w:cs="Arial"/>
                <w:color w:val="000000" w:themeColor="text1"/>
                <w:sz w:val="20"/>
                <w:szCs w:val="20"/>
                <w:shd w:val="clear" w:color="auto" w:fill="FFFFFF"/>
              </w:rPr>
            </w:pPr>
            <w:r w:rsidRPr="00BE14BD">
              <w:rPr>
                <w:rFonts w:cs="Arial"/>
                <w:color w:val="000000" w:themeColor="text1"/>
                <w:sz w:val="20"/>
                <w:szCs w:val="20"/>
                <w:shd w:val="clear" w:color="auto" w:fill="FFFFFF"/>
              </w:rPr>
              <w:t>HQIP commission, manage and develop the NCAPOP</w:t>
            </w:r>
            <w:r w:rsidR="00A37CBC">
              <w:rPr>
                <w:rFonts w:cs="Arial"/>
                <w:color w:val="000000" w:themeColor="text1"/>
                <w:sz w:val="20"/>
                <w:szCs w:val="20"/>
                <w:shd w:val="clear" w:color="auto" w:fill="FFFFFF"/>
              </w:rPr>
              <w:t xml:space="preserve"> (National Clinical Audit and Patient Outcomes Programme)</w:t>
            </w:r>
            <w:r w:rsidRPr="00BE14BD">
              <w:rPr>
                <w:rFonts w:cs="Arial"/>
                <w:color w:val="000000" w:themeColor="text1"/>
                <w:sz w:val="20"/>
                <w:szCs w:val="20"/>
                <w:shd w:val="clear" w:color="auto" w:fill="FFFFFF"/>
              </w:rPr>
              <w:t xml:space="preserve"> under contract from NHS England</w:t>
            </w:r>
            <w:r w:rsidR="00C2745B">
              <w:rPr>
                <w:rFonts w:cs="Arial"/>
                <w:color w:val="000000" w:themeColor="text1"/>
                <w:sz w:val="20"/>
                <w:szCs w:val="20"/>
                <w:shd w:val="clear" w:color="auto" w:fill="FFFFFF"/>
              </w:rPr>
              <w:t xml:space="preserve"> and devolved nations</w:t>
            </w:r>
            <w:r w:rsidRPr="00BE14BD">
              <w:rPr>
                <w:rFonts w:cs="Arial"/>
                <w:color w:val="000000" w:themeColor="text1"/>
                <w:sz w:val="20"/>
                <w:szCs w:val="20"/>
                <w:shd w:val="clear" w:color="auto" w:fill="FFFFFF"/>
              </w:rPr>
              <w:t>.  The work was led by HQIP who set up a Methodological Advi</w:t>
            </w:r>
            <w:r w:rsidR="00193BE5">
              <w:rPr>
                <w:rFonts w:cs="Arial"/>
                <w:color w:val="000000" w:themeColor="text1"/>
                <w:sz w:val="20"/>
                <w:szCs w:val="20"/>
                <w:shd w:val="clear" w:color="auto" w:fill="FFFFFF"/>
              </w:rPr>
              <w:t xml:space="preserve">sory Group (MAG) consisting of methodological, statistical and quality improvement </w:t>
            </w:r>
            <w:r w:rsidR="00A37CBC">
              <w:rPr>
                <w:rFonts w:cs="Arial"/>
                <w:color w:val="000000" w:themeColor="text1"/>
                <w:sz w:val="20"/>
                <w:szCs w:val="20"/>
                <w:shd w:val="clear" w:color="auto" w:fill="FFFFFF"/>
              </w:rPr>
              <w:t>experts</w:t>
            </w:r>
            <w:r w:rsidR="00C2745B">
              <w:rPr>
                <w:rFonts w:cs="Arial"/>
                <w:color w:val="000000" w:themeColor="text1"/>
                <w:sz w:val="20"/>
                <w:szCs w:val="20"/>
                <w:shd w:val="clear" w:color="auto" w:fill="FFFFFF"/>
              </w:rPr>
              <w:t xml:space="preserve">. Meeting were held on a </w:t>
            </w:r>
            <w:r w:rsidRPr="00BE14BD">
              <w:rPr>
                <w:rFonts w:cs="Arial"/>
                <w:color w:val="000000" w:themeColor="text1"/>
                <w:sz w:val="20"/>
                <w:szCs w:val="20"/>
                <w:shd w:val="clear" w:color="auto" w:fill="FFFFFF"/>
              </w:rPr>
              <w:t xml:space="preserve">six monthly basis </w:t>
            </w:r>
            <w:r w:rsidR="00C2745B">
              <w:rPr>
                <w:rFonts w:cs="Arial"/>
                <w:color w:val="000000" w:themeColor="text1"/>
                <w:sz w:val="20"/>
                <w:szCs w:val="20"/>
                <w:shd w:val="clear" w:color="auto" w:fill="FFFFFF"/>
              </w:rPr>
              <w:t xml:space="preserve">and the </w:t>
            </w:r>
            <w:r w:rsidRPr="00BE14BD">
              <w:rPr>
                <w:rFonts w:cs="Arial"/>
                <w:color w:val="000000" w:themeColor="text1"/>
                <w:sz w:val="20"/>
                <w:szCs w:val="20"/>
                <w:shd w:val="clear" w:color="auto" w:fill="FFFFFF"/>
              </w:rPr>
              <w:t>structure and content of the eight quality domain</w:t>
            </w:r>
            <w:r w:rsidR="00C2745B">
              <w:rPr>
                <w:rFonts w:cs="Arial"/>
                <w:color w:val="000000" w:themeColor="text1"/>
                <w:sz w:val="20"/>
                <w:szCs w:val="20"/>
                <w:shd w:val="clear" w:color="auto" w:fill="FFFFFF"/>
              </w:rPr>
              <w:t>s and their</w:t>
            </w:r>
            <w:r w:rsidRPr="00BE14BD">
              <w:rPr>
                <w:rFonts w:cs="Arial"/>
                <w:color w:val="000000" w:themeColor="text1"/>
                <w:sz w:val="20"/>
                <w:szCs w:val="20"/>
                <w:shd w:val="clear" w:color="auto" w:fill="FFFFFF"/>
              </w:rPr>
              <w:t xml:space="preserve"> key it</w:t>
            </w:r>
            <w:r w:rsidR="00193BE5">
              <w:rPr>
                <w:rFonts w:cs="Arial"/>
                <w:color w:val="000000" w:themeColor="text1"/>
                <w:sz w:val="20"/>
                <w:szCs w:val="20"/>
                <w:shd w:val="clear" w:color="auto" w:fill="FFFFFF"/>
              </w:rPr>
              <w:t>ems</w:t>
            </w:r>
            <w:r w:rsidR="00C2745B">
              <w:rPr>
                <w:rFonts w:cs="Arial"/>
                <w:color w:val="000000" w:themeColor="text1"/>
                <w:sz w:val="20"/>
                <w:szCs w:val="20"/>
                <w:shd w:val="clear" w:color="auto" w:fill="FFFFFF"/>
              </w:rPr>
              <w:t xml:space="preserve"> were agreed by the MAG</w:t>
            </w:r>
            <w:r w:rsidR="0071682F">
              <w:rPr>
                <w:rFonts w:cs="Arial"/>
                <w:color w:val="000000" w:themeColor="text1"/>
                <w:sz w:val="20"/>
                <w:szCs w:val="20"/>
                <w:shd w:val="clear" w:color="auto" w:fill="FFFFFF"/>
              </w:rPr>
              <w:t>.  The tool was piloted by 5 programmes within the NCAPOP</w:t>
            </w:r>
            <w:r w:rsidR="00A37CBC" w:rsidRPr="00BE14BD">
              <w:rPr>
                <w:rFonts w:cs="Arial"/>
                <w:color w:val="000000" w:themeColor="text1"/>
                <w:sz w:val="20"/>
                <w:szCs w:val="20"/>
                <w:shd w:val="clear" w:color="auto" w:fill="FFFFFF"/>
              </w:rPr>
              <w:t xml:space="preserve"> </w:t>
            </w:r>
            <w:r w:rsidRPr="00BE14BD">
              <w:rPr>
                <w:rFonts w:cs="Arial"/>
                <w:color w:val="000000" w:themeColor="text1"/>
                <w:sz w:val="20"/>
                <w:szCs w:val="20"/>
                <w:shd w:val="clear" w:color="auto" w:fill="FFFFFF"/>
              </w:rPr>
              <w:t xml:space="preserve">and re-edited in light of comments received.  </w:t>
            </w:r>
            <w:r w:rsidR="00C2745B">
              <w:rPr>
                <w:rFonts w:cs="Arial"/>
                <w:color w:val="000000" w:themeColor="text1"/>
                <w:sz w:val="20"/>
                <w:szCs w:val="20"/>
                <w:shd w:val="clear" w:color="auto" w:fill="FFFFFF"/>
              </w:rPr>
              <w:t xml:space="preserve">Other comments received by MAG members was also considered as part of the re-editing process.  </w:t>
            </w:r>
            <w:r w:rsidR="00611282">
              <w:rPr>
                <w:rFonts w:cs="Arial"/>
                <w:color w:val="000000" w:themeColor="text1"/>
                <w:sz w:val="20"/>
                <w:szCs w:val="20"/>
                <w:shd w:val="clear" w:color="auto" w:fill="FFFFFF"/>
              </w:rPr>
              <w:t xml:space="preserve">The final version of the </w:t>
            </w:r>
            <w:r w:rsidR="00E7008C">
              <w:rPr>
                <w:rFonts w:cs="Arial"/>
                <w:color w:val="000000" w:themeColor="text1"/>
                <w:sz w:val="20"/>
                <w:szCs w:val="20"/>
                <w:shd w:val="clear" w:color="auto" w:fill="FFFFFF"/>
              </w:rPr>
              <w:t>UPCARE</w:t>
            </w:r>
            <w:r w:rsidRPr="00BE14BD">
              <w:rPr>
                <w:rFonts w:cs="Arial"/>
                <w:color w:val="000000" w:themeColor="text1"/>
                <w:sz w:val="20"/>
                <w:szCs w:val="20"/>
                <w:shd w:val="clear" w:color="auto" w:fill="FFFFFF"/>
              </w:rPr>
              <w:t xml:space="preserve"> tool was signed off by the HQIP MAG and will be reviewed annually.</w:t>
            </w:r>
          </w:p>
          <w:p w14:paraId="5B78E76B" w14:textId="77777777" w:rsidR="00105CE4" w:rsidRPr="00BE14BD" w:rsidRDefault="00105CE4" w:rsidP="00016789">
            <w:pPr>
              <w:spacing w:line="276" w:lineRule="auto"/>
              <w:rPr>
                <w:b/>
                <w:color w:val="000000" w:themeColor="text1"/>
                <w:sz w:val="20"/>
                <w:szCs w:val="20"/>
              </w:rPr>
            </w:pPr>
          </w:p>
        </w:tc>
      </w:tr>
      <w:tr w:rsidR="00E6320D" w:rsidRPr="00BE14BD" w14:paraId="2DA9D2CF" w14:textId="77777777" w:rsidTr="00DA0E04">
        <w:tc>
          <w:tcPr>
            <w:tcW w:w="9242" w:type="dxa"/>
          </w:tcPr>
          <w:p w14:paraId="2D4E3DE9" w14:textId="77777777" w:rsidR="00E6320D" w:rsidRPr="00BE14BD" w:rsidRDefault="00E6320D" w:rsidP="003C55B6">
            <w:pPr>
              <w:rPr>
                <w:rFonts w:cs="Arial"/>
                <w:color w:val="000000" w:themeColor="text1"/>
                <w:sz w:val="20"/>
                <w:szCs w:val="20"/>
                <w:shd w:val="clear" w:color="auto" w:fill="FFFFFF"/>
              </w:rPr>
            </w:pPr>
            <w:r w:rsidRPr="00BE14BD">
              <w:rPr>
                <w:rFonts w:cs="Arial"/>
                <w:b/>
                <w:color w:val="000000" w:themeColor="text1"/>
                <w:sz w:val="20"/>
                <w:szCs w:val="20"/>
                <w:shd w:val="clear" w:color="auto" w:fill="FFFFFF"/>
              </w:rPr>
              <w:t>IPR and copyright</w:t>
            </w:r>
          </w:p>
        </w:tc>
      </w:tr>
      <w:tr w:rsidR="00E6320D" w:rsidRPr="00BE14BD" w14:paraId="731C36D6" w14:textId="77777777" w:rsidTr="00DA0E04">
        <w:tc>
          <w:tcPr>
            <w:tcW w:w="9242" w:type="dxa"/>
          </w:tcPr>
          <w:p w14:paraId="67092DC2" w14:textId="77777777" w:rsidR="00424332" w:rsidRPr="006076E2" w:rsidRDefault="00C048D0" w:rsidP="003C55B6">
            <w:pPr>
              <w:rPr>
                <w:rFonts w:eastAsia="Times New Roman" w:cs="Times New Roman"/>
                <w:bCs/>
                <w:color w:val="000000" w:themeColor="text1"/>
                <w:sz w:val="20"/>
                <w:szCs w:val="20"/>
              </w:rPr>
            </w:pPr>
            <w:r w:rsidRPr="006076E2">
              <w:rPr>
                <w:rFonts w:eastAsia="Times New Roman" w:cs="Times New Roman"/>
                <w:bCs/>
                <w:color w:val="000000" w:themeColor="text1"/>
                <w:sz w:val="20"/>
                <w:szCs w:val="20"/>
              </w:rPr>
              <w:t>© 2018 Healthcare Quality Improvement Partnership Ltd (HQIP</w:t>
            </w:r>
            <w:r w:rsidR="006076E2" w:rsidRPr="006076E2">
              <w:rPr>
                <w:rFonts w:eastAsia="Times New Roman" w:cs="Times New Roman"/>
                <w:bCs/>
                <w:color w:val="000000" w:themeColor="text1"/>
                <w:sz w:val="20"/>
                <w:szCs w:val="20"/>
              </w:rPr>
              <w:t>)</w:t>
            </w:r>
          </w:p>
          <w:p w14:paraId="662D4E28" w14:textId="77777777" w:rsidR="00105CE4" w:rsidRPr="00BE14BD" w:rsidRDefault="00105CE4" w:rsidP="003C55B6">
            <w:pPr>
              <w:rPr>
                <w:rFonts w:cs="Arial"/>
                <w:b/>
                <w:color w:val="000000" w:themeColor="text1"/>
                <w:sz w:val="20"/>
                <w:szCs w:val="20"/>
                <w:shd w:val="clear" w:color="auto" w:fill="FFFFFF"/>
              </w:rPr>
            </w:pPr>
          </w:p>
        </w:tc>
      </w:tr>
    </w:tbl>
    <w:p w14:paraId="1C709592" w14:textId="77777777" w:rsidR="00DA0E04" w:rsidRPr="00BE14BD" w:rsidRDefault="00DA0E04">
      <w:pPr>
        <w:rPr>
          <w:color w:val="000000" w:themeColor="text1"/>
        </w:rPr>
      </w:pPr>
    </w:p>
    <w:p w14:paraId="2626D62F" w14:textId="77777777" w:rsidR="00105CE4" w:rsidRPr="00BE14BD" w:rsidRDefault="00105CE4">
      <w:pPr>
        <w:rPr>
          <w:color w:val="000000" w:themeColor="text1"/>
        </w:rPr>
        <w:sectPr w:rsidR="00105CE4" w:rsidRPr="00BE14BD" w:rsidSect="000A7F8B">
          <w:pgSz w:w="11906" w:h="16838"/>
          <w:pgMar w:top="720" w:right="720" w:bottom="720" w:left="720" w:header="708" w:footer="708" w:gutter="0"/>
          <w:cols w:space="708"/>
          <w:docGrid w:linePitch="360"/>
        </w:sectPr>
      </w:pPr>
    </w:p>
    <w:sdt>
      <w:sdtPr>
        <w:rPr>
          <w:rFonts w:asciiTheme="minorHAnsi" w:eastAsiaTheme="minorEastAsia" w:hAnsiTheme="minorHAnsi" w:cstheme="minorBidi"/>
          <w:b w:val="0"/>
          <w:bCs w:val="0"/>
          <w:color w:val="auto"/>
          <w:sz w:val="22"/>
          <w:szCs w:val="22"/>
          <w:lang w:val="en-GB" w:eastAsia="en-GB"/>
        </w:rPr>
        <w:id w:val="1914042403"/>
        <w:docPartObj>
          <w:docPartGallery w:val="Table of Contents"/>
          <w:docPartUnique/>
        </w:docPartObj>
      </w:sdtPr>
      <w:sdtEndPr>
        <w:rPr>
          <w:noProof/>
        </w:rPr>
      </w:sdtEndPr>
      <w:sdtContent>
        <w:p w14:paraId="3AF3A23D" w14:textId="77777777" w:rsidR="00105CE4" w:rsidRPr="00BE14BD" w:rsidRDefault="00105CE4">
          <w:pPr>
            <w:pStyle w:val="TOCHeading"/>
          </w:pPr>
          <w:r w:rsidRPr="00BE14BD">
            <w:t>Contents</w:t>
          </w:r>
        </w:p>
        <w:p w14:paraId="2FA3DDD8" w14:textId="77777777" w:rsidR="00EA3A0D" w:rsidRDefault="00A41E5F">
          <w:pPr>
            <w:pStyle w:val="TOC1"/>
            <w:tabs>
              <w:tab w:val="right" w:leader="dot" w:pos="10456"/>
            </w:tabs>
            <w:rPr>
              <w:noProof/>
            </w:rPr>
          </w:pPr>
          <w:r w:rsidRPr="00BE14BD">
            <w:rPr>
              <w:color w:val="000000" w:themeColor="text1"/>
            </w:rPr>
            <w:fldChar w:fldCharType="begin"/>
          </w:r>
          <w:r w:rsidRPr="00BE14BD">
            <w:rPr>
              <w:color w:val="000000" w:themeColor="text1"/>
            </w:rPr>
            <w:instrText xml:space="preserve"> TOC \o "1-3" \h \z \u </w:instrText>
          </w:r>
          <w:r w:rsidRPr="00BE14BD">
            <w:rPr>
              <w:color w:val="000000" w:themeColor="text1"/>
            </w:rPr>
            <w:fldChar w:fldCharType="separate"/>
          </w:r>
          <w:hyperlink w:anchor="_Toc513109560" w:history="1">
            <w:r w:rsidR="00EA3A0D" w:rsidRPr="00F570C0">
              <w:rPr>
                <w:rStyle w:val="Hyperlink"/>
                <w:noProof/>
              </w:rPr>
              <w:t>Understanding Practice in Clinical Audit and Registries (UPCARE)</w:t>
            </w:r>
            <w:r w:rsidR="00EA3A0D">
              <w:rPr>
                <w:noProof/>
                <w:webHidden/>
              </w:rPr>
              <w:tab/>
            </w:r>
            <w:r w:rsidR="00EA3A0D">
              <w:rPr>
                <w:noProof/>
                <w:webHidden/>
              </w:rPr>
              <w:fldChar w:fldCharType="begin"/>
            </w:r>
            <w:r w:rsidR="00EA3A0D">
              <w:rPr>
                <w:noProof/>
                <w:webHidden/>
              </w:rPr>
              <w:instrText xml:space="preserve"> PAGEREF _Toc513109560 \h </w:instrText>
            </w:r>
            <w:r w:rsidR="00EA3A0D">
              <w:rPr>
                <w:noProof/>
                <w:webHidden/>
              </w:rPr>
            </w:r>
            <w:r w:rsidR="00EA3A0D">
              <w:rPr>
                <w:noProof/>
                <w:webHidden/>
              </w:rPr>
              <w:fldChar w:fldCharType="separate"/>
            </w:r>
            <w:r w:rsidR="00EA3A0D">
              <w:rPr>
                <w:noProof/>
                <w:webHidden/>
              </w:rPr>
              <w:t>1</w:t>
            </w:r>
            <w:r w:rsidR="00EA3A0D">
              <w:rPr>
                <w:noProof/>
                <w:webHidden/>
              </w:rPr>
              <w:fldChar w:fldCharType="end"/>
            </w:r>
          </w:hyperlink>
        </w:p>
        <w:p w14:paraId="3C827F96" w14:textId="77777777" w:rsidR="00EA3A0D" w:rsidRDefault="00093E05">
          <w:pPr>
            <w:pStyle w:val="TOC2"/>
            <w:tabs>
              <w:tab w:val="right" w:leader="dot" w:pos="10456"/>
            </w:tabs>
            <w:rPr>
              <w:noProof/>
            </w:rPr>
          </w:pPr>
          <w:hyperlink w:anchor="_Toc513109561" w:history="1">
            <w:r w:rsidR="00EA3A0D" w:rsidRPr="00F570C0">
              <w:rPr>
                <w:rStyle w:val="Hyperlink"/>
                <w:noProof/>
              </w:rPr>
              <w:t>F</w:t>
            </w:r>
            <w:r w:rsidR="00EA3A0D" w:rsidRPr="00F570C0">
              <w:rPr>
                <w:rStyle w:val="Hyperlink"/>
                <w:rFonts w:ascii="Calibri" w:hAnsi="Calibri"/>
                <w:noProof/>
              </w:rPr>
              <w:t>AQ</w:t>
            </w:r>
            <w:r w:rsidR="00EA3A0D">
              <w:rPr>
                <w:noProof/>
                <w:webHidden/>
              </w:rPr>
              <w:tab/>
            </w:r>
            <w:r w:rsidR="00EA3A0D">
              <w:rPr>
                <w:noProof/>
                <w:webHidden/>
              </w:rPr>
              <w:fldChar w:fldCharType="begin"/>
            </w:r>
            <w:r w:rsidR="00EA3A0D">
              <w:rPr>
                <w:noProof/>
                <w:webHidden/>
              </w:rPr>
              <w:instrText xml:space="preserve"> PAGEREF _Toc513109561 \h </w:instrText>
            </w:r>
            <w:r w:rsidR="00EA3A0D">
              <w:rPr>
                <w:noProof/>
                <w:webHidden/>
              </w:rPr>
            </w:r>
            <w:r w:rsidR="00EA3A0D">
              <w:rPr>
                <w:noProof/>
                <w:webHidden/>
              </w:rPr>
              <w:fldChar w:fldCharType="separate"/>
            </w:r>
            <w:r w:rsidR="00EA3A0D">
              <w:rPr>
                <w:noProof/>
                <w:webHidden/>
              </w:rPr>
              <w:t>2</w:t>
            </w:r>
            <w:r w:rsidR="00EA3A0D">
              <w:rPr>
                <w:noProof/>
                <w:webHidden/>
              </w:rPr>
              <w:fldChar w:fldCharType="end"/>
            </w:r>
          </w:hyperlink>
        </w:p>
        <w:p w14:paraId="75656858" w14:textId="77777777" w:rsidR="00EA3A0D" w:rsidRDefault="00093E05">
          <w:pPr>
            <w:pStyle w:val="TOC1"/>
            <w:tabs>
              <w:tab w:val="right" w:leader="dot" w:pos="10456"/>
            </w:tabs>
            <w:rPr>
              <w:noProof/>
            </w:rPr>
          </w:pPr>
          <w:hyperlink w:anchor="_Toc513109562" w:history="1">
            <w:r w:rsidR="00EA3A0D" w:rsidRPr="00F570C0">
              <w:rPr>
                <w:rStyle w:val="Hyperlink"/>
                <w:noProof/>
              </w:rPr>
              <w:t>Domain 1: Organisational information</w:t>
            </w:r>
            <w:r w:rsidR="00EA3A0D">
              <w:rPr>
                <w:noProof/>
                <w:webHidden/>
              </w:rPr>
              <w:tab/>
            </w:r>
            <w:r w:rsidR="00EA3A0D">
              <w:rPr>
                <w:noProof/>
                <w:webHidden/>
              </w:rPr>
              <w:fldChar w:fldCharType="begin"/>
            </w:r>
            <w:r w:rsidR="00EA3A0D">
              <w:rPr>
                <w:noProof/>
                <w:webHidden/>
              </w:rPr>
              <w:instrText xml:space="preserve"> PAGEREF _Toc513109562 \h </w:instrText>
            </w:r>
            <w:r w:rsidR="00EA3A0D">
              <w:rPr>
                <w:noProof/>
                <w:webHidden/>
              </w:rPr>
            </w:r>
            <w:r w:rsidR="00EA3A0D">
              <w:rPr>
                <w:noProof/>
                <w:webHidden/>
              </w:rPr>
              <w:fldChar w:fldCharType="separate"/>
            </w:r>
            <w:r w:rsidR="00EA3A0D">
              <w:rPr>
                <w:noProof/>
                <w:webHidden/>
              </w:rPr>
              <w:t>6</w:t>
            </w:r>
            <w:r w:rsidR="00EA3A0D">
              <w:rPr>
                <w:noProof/>
                <w:webHidden/>
              </w:rPr>
              <w:fldChar w:fldCharType="end"/>
            </w:r>
          </w:hyperlink>
        </w:p>
        <w:p w14:paraId="4E60E36A" w14:textId="77777777" w:rsidR="00EA3A0D" w:rsidRDefault="00093E05">
          <w:pPr>
            <w:pStyle w:val="TOC2"/>
            <w:tabs>
              <w:tab w:val="left" w:pos="880"/>
              <w:tab w:val="right" w:leader="dot" w:pos="10456"/>
            </w:tabs>
            <w:rPr>
              <w:noProof/>
            </w:rPr>
          </w:pPr>
          <w:hyperlink w:anchor="_Toc513109563" w:history="1">
            <w:r w:rsidR="00EA3A0D" w:rsidRPr="00F570C0">
              <w:rPr>
                <w:rStyle w:val="Hyperlink"/>
                <w:noProof/>
              </w:rPr>
              <w:t>1.1.</w:t>
            </w:r>
            <w:r w:rsidR="00EA3A0D">
              <w:rPr>
                <w:noProof/>
              </w:rPr>
              <w:tab/>
            </w:r>
            <w:r w:rsidR="00EA3A0D" w:rsidRPr="00F570C0">
              <w:rPr>
                <w:rStyle w:val="Hyperlink"/>
                <w:noProof/>
              </w:rPr>
              <w:t>The name of the programme</w:t>
            </w:r>
            <w:r w:rsidR="00EA3A0D">
              <w:rPr>
                <w:noProof/>
                <w:webHidden/>
              </w:rPr>
              <w:tab/>
            </w:r>
            <w:r w:rsidR="00EA3A0D">
              <w:rPr>
                <w:noProof/>
                <w:webHidden/>
              </w:rPr>
              <w:fldChar w:fldCharType="begin"/>
            </w:r>
            <w:r w:rsidR="00EA3A0D">
              <w:rPr>
                <w:noProof/>
                <w:webHidden/>
              </w:rPr>
              <w:instrText xml:space="preserve"> PAGEREF _Toc513109563 \h </w:instrText>
            </w:r>
            <w:r w:rsidR="00EA3A0D">
              <w:rPr>
                <w:noProof/>
                <w:webHidden/>
              </w:rPr>
            </w:r>
            <w:r w:rsidR="00EA3A0D">
              <w:rPr>
                <w:noProof/>
                <w:webHidden/>
              </w:rPr>
              <w:fldChar w:fldCharType="separate"/>
            </w:r>
            <w:r w:rsidR="00EA3A0D">
              <w:rPr>
                <w:noProof/>
                <w:webHidden/>
              </w:rPr>
              <w:t>6</w:t>
            </w:r>
            <w:r w:rsidR="00EA3A0D">
              <w:rPr>
                <w:noProof/>
                <w:webHidden/>
              </w:rPr>
              <w:fldChar w:fldCharType="end"/>
            </w:r>
          </w:hyperlink>
        </w:p>
        <w:p w14:paraId="760145A0" w14:textId="77777777" w:rsidR="00EA3A0D" w:rsidRDefault="00093E05">
          <w:pPr>
            <w:pStyle w:val="TOC2"/>
            <w:tabs>
              <w:tab w:val="left" w:pos="880"/>
              <w:tab w:val="right" w:leader="dot" w:pos="10456"/>
            </w:tabs>
            <w:rPr>
              <w:noProof/>
            </w:rPr>
          </w:pPr>
          <w:hyperlink w:anchor="_Toc513109564" w:history="1">
            <w:r w:rsidR="00EA3A0D" w:rsidRPr="00F570C0">
              <w:rPr>
                <w:rStyle w:val="Hyperlink"/>
                <w:noProof/>
              </w:rPr>
              <w:t>1.2.</w:t>
            </w:r>
            <w:r w:rsidR="00EA3A0D">
              <w:rPr>
                <w:noProof/>
              </w:rPr>
              <w:tab/>
            </w:r>
            <w:r w:rsidR="00EA3A0D" w:rsidRPr="00F570C0">
              <w:rPr>
                <w:rStyle w:val="Hyperlink"/>
                <w:noProof/>
              </w:rPr>
              <w:t>The name of the organisation carrying out the programme</w:t>
            </w:r>
            <w:r w:rsidR="00EA3A0D">
              <w:rPr>
                <w:noProof/>
                <w:webHidden/>
              </w:rPr>
              <w:tab/>
            </w:r>
            <w:r w:rsidR="00EA3A0D">
              <w:rPr>
                <w:noProof/>
                <w:webHidden/>
              </w:rPr>
              <w:fldChar w:fldCharType="begin"/>
            </w:r>
            <w:r w:rsidR="00EA3A0D">
              <w:rPr>
                <w:noProof/>
                <w:webHidden/>
              </w:rPr>
              <w:instrText xml:space="preserve"> PAGEREF _Toc513109564 \h </w:instrText>
            </w:r>
            <w:r w:rsidR="00EA3A0D">
              <w:rPr>
                <w:noProof/>
                <w:webHidden/>
              </w:rPr>
            </w:r>
            <w:r w:rsidR="00EA3A0D">
              <w:rPr>
                <w:noProof/>
                <w:webHidden/>
              </w:rPr>
              <w:fldChar w:fldCharType="separate"/>
            </w:r>
            <w:r w:rsidR="00EA3A0D">
              <w:rPr>
                <w:noProof/>
                <w:webHidden/>
              </w:rPr>
              <w:t>6</w:t>
            </w:r>
            <w:r w:rsidR="00EA3A0D">
              <w:rPr>
                <w:noProof/>
                <w:webHidden/>
              </w:rPr>
              <w:fldChar w:fldCharType="end"/>
            </w:r>
          </w:hyperlink>
        </w:p>
        <w:p w14:paraId="29D90F73" w14:textId="77777777" w:rsidR="00EA3A0D" w:rsidRDefault="00093E05">
          <w:pPr>
            <w:pStyle w:val="TOC2"/>
            <w:tabs>
              <w:tab w:val="left" w:pos="880"/>
              <w:tab w:val="right" w:leader="dot" w:pos="10456"/>
            </w:tabs>
            <w:rPr>
              <w:noProof/>
            </w:rPr>
          </w:pPr>
          <w:hyperlink w:anchor="_Toc513109565" w:history="1">
            <w:r w:rsidR="00EA3A0D" w:rsidRPr="00F570C0">
              <w:rPr>
                <w:rStyle w:val="Hyperlink"/>
                <w:noProof/>
              </w:rPr>
              <w:t>1.3.</w:t>
            </w:r>
            <w:r w:rsidR="00EA3A0D">
              <w:rPr>
                <w:noProof/>
              </w:rPr>
              <w:tab/>
            </w:r>
            <w:r w:rsidR="00EA3A0D" w:rsidRPr="00F570C0">
              <w:rPr>
                <w:rStyle w:val="Hyperlink"/>
                <w:noProof/>
              </w:rPr>
              <w:t>Main website for the programme</w:t>
            </w:r>
            <w:r w:rsidR="00EA3A0D">
              <w:rPr>
                <w:noProof/>
                <w:webHidden/>
              </w:rPr>
              <w:tab/>
            </w:r>
            <w:r w:rsidR="00EA3A0D">
              <w:rPr>
                <w:noProof/>
                <w:webHidden/>
              </w:rPr>
              <w:fldChar w:fldCharType="begin"/>
            </w:r>
            <w:r w:rsidR="00EA3A0D">
              <w:rPr>
                <w:noProof/>
                <w:webHidden/>
              </w:rPr>
              <w:instrText xml:space="preserve"> PAGEREF _Toc513109565 \h </w:instrText>
            </w:r>
            <w:r w:rsidR="00EA3A0D">
              <w:rPr>
                <w:noProof/>
                <w:webHidden/>
              </w:rPr>
            </w:r>
            <w:r w:rsidR="00EA3A0D">
              <w:rPr>
                <w:noProof/>
                <w:webHidden/>
              </w:rPr>
              <w:fldChar w:fldCharType="separate"/>
            </w:r>
            <w:r w:rsidR="00EA3A0D">
              <w:rPr>
                <w:noProof/>
                <w:webHidden/>
              </w:rPr>
              <w:t>6</w:t>
            </w:r>
            <w:r w:rsidR="00EA3A0D">
              <w:rPr>
                <w:noProof/>
                <w:webHidden/>
              </w:rPr>
              <w:fldChar w:fldCharType="end"/>
            </w:r>
          </w:hyperlink>
        </w:p>
        <w:p w14:paraId="0732803A" w14:textId="77777777" w:rsidR="00EA3A0D" w:rsidRDefault="00093E05">
          <w:pPr>
            <w:pStyle w:val="TOC2"/>
            <w:tabs>
              <w:tab w:val="left" w:pos="880"/>
              <w:tab w:val="right" w:leader="dot" w:pos="10456"/>
            </w:tabs>
            <w:rPr>
              <w:noProof/>
            </w:rPr>
          </w:pPr>
          <w:hyperlink w:anchor="_Toc513109566" w:history="1">
            <w:r w:rsidR="00EA3A0D" w:rsidRPr="00F570C0">
              <w:rPr>
                <w:rStyle w:val="Hyperlink"/>
                <w:noProof/>
              </w:rPr>
              <w:t>1.4.</w:t>
            </w:r>
            <w:r w:rsidR="00EA3A0D">
              <w:rPr>
                <w:noProof/>
              </w:rPr>
              <w:tab/>
            </w:r>
            <w:r w:rsidR="00EA3A0D" w:rsidRPr="00F570C0">
              <w:rPr>
                <w:rStyle w:val="Hyperlink"/>
                <w:noProof/>
              </w:rPr>
              <w:t>Date of publication and version number of the tool on your website</w:t>
            </w:r>
            <w:r w:rsidR="00EA3A0D">
              <w:rPr>
                <w:noProof/>
                <w:webHidden/>
              </w:rPr>
              <w:tab/>
            </w:r>
            <w:r w:rsidR="00EA3A0D">
              <w:rPr>
                <w:noProof/>
                <w:webHidden/>
              </w:rPr>
              <w:fldChar w:fldCharType="begin"/>
            </w:r>
            <w:r w:rsidR="00EA3A0D">
              <w:rPr>
                <w:noProof/>
                <w:webHidden/>
              </w:rPr>
              <w:instrText xml:space="preserve"> PAGEREF _Toc513109566 \h </w:instrText>
            </w:r>
            <w:r w:rsidR="00EA3A0D">
              <w:rPr>
                <w:noProof/>
                <w:webHidden/>
              </w:rPr>
            </w:r>
            <w:r w:rsidR="00EA3A0D">
              <w:rPr>
                <w:noProof/>
                <w:webHidden/>
              </w:rPr>
              <w:fldChar w:fldCharType="separate"/>
            </w:r>
            <w:r w:rsidR="00EA3A0D">
              <w:rPr>
                <w:noProof/>
                <w:webHidden/>
              </w:rPr>
              <w:t>6</w:t>
            </w:r>
            <w:r w:rsidR="00EA3A0D">
              <w:rPr>
                <w:noProof/>
                <w:webHidden/>
              </w:rPr>
              <w:fldChar w:fldCharType="end"/>
            </w:r>
          </w:hyperlink>
        </w:p>
        <w:p w14:paraId="376DF58E" w14:textId="77777777" w:rsidR="00EA3A0D" w:rsidRDefault="00093E05">
          <w:pPr>
            <w:pStyle w:val="TOC1"/>
            <w:tabs>
              <w:tab w:val="right" w:leader="dot" w:pos="10456"/>
            </w:tabs>
            <w:rPr>
              <w:noProof/>
            </w:rPr>
          </w:pPr>
          <w:hyperlink w:anchor="_Toc513109567" w:history="1">
            <w:r w:rsidR="00EA3A0D" w:rsidRPr="00F570C0">
              <w:rPr>
                <w:rStyle w:val="Hyperlink"/>
                <w:noProof/>
              </w:rPr>
              <w:t>Domain 2: Aims and objectives</w:t>
            </w:r>
            <w:r w:rsidR="00EA3A0D">
              <w:rPr>
                <w:noProof/>
                <w:webHidden/>
              </w:rPr>
              <w:tab/>
            </w:r>
            <w:r w:rsidR="00EA3A0D">
              <w:rPr>
                <w:noProof/>
                <w:webHidden/>
              </w:rPr>
              <w:fldChar w:fldCharType="begin"/>
            </w:r>
            <w:r w:rsidR="00EA3A0D">
              <w:rPr>
                <w:noProof/>
                <w:webHidden/>
              </w:rPr>
              <w:instrText xml:space="preserve"> PAGEREF _Toc513109567 \h </w:instrText>
            </w:r>
            <w:r w:rsidR="00EA3A0D">
              <w:rPr>
                <w:noProof/>
                <w:webHidden/>
              </w:rPr>
            </w:r>
            <w:r w:rsidR="00EA3A0D">
              <w:rPr>
                <w:noProof/>
                <w:webHidden/>
              </w:rPr>
              <w:fldChar w:fldCharType="separate"/>
            </w:r>
            <w:r w:rsidR="00EA3A0D">
              <w:rPr>
                <w:noProof/>
                <w:webHidden/>
              </w:rPr>
              <w:t>7</w:t>
            </w:r>
            <w:r w:rsidR="00EA3A0D">
              <w:rPr>
                <w:noProof/>
                <w:webHidden/>
              </w:rPr>
              <w:fldChar w:fldCharType="end"/>
            </w:r>
          </w:hyperlink>
        </w:p>
        <w:p w14:paraId="1072232D" w14:textId="77777777" w:rsidR="00EA3A0D" w:rsidRDefault="00093E05">
          <w:pPr>
            <w:pStyle w:val="TOC2"/>
            <w:tabs>
              <w:tab w:val="left" w:pos="880"/>
              <w:tab w:val="right" w:leader="dot" w:pos="10456"/>
            </w:tabs>
            <w:rPr>
              <w:noProof/>
            </w:rPr>
          </w:pPr>
          <w:hyperlink w:anchor="_Toc513109569" w:history="1">
            <w:r w:rsidR="00EA3A0D" w:rsidRPr="00F570C0">
              <w:rPr>
                <w:rStyle w:val="Hyperlink"/>
                <w:noProof/>
              </w:rPr>
              <w:t>2.1.</w:t>
            </w:r>
            <w:r w:rsidR="00EA3A0D">
              <w:rPr>
                <w:noProof/>
              </w:rPr>
              <w:tab/>
            </w:r>
            <w:r w:rsidR="00EA3A0D" w:rsidRPr="00F570C0">
              <w:rPr>
                <w:rStyle w:val="Hyperlink"/>
                <w:noProof/>
              </w:rPr>
              <w:t>Overall aim</w:t>
            </w:r>
            <w:r w:rsidR="00EA3A0D">
              <w:rPr>
                <w:noProof/>
                <w:webHidden/>
              </w:rPr>
              <w:tab/>
            </w:r>
            <w:r w:rsidR="00EA3A0D">
              <w:rPr>
                <w:noProof/>
                <w:webHidden/>
              </w:rPr>
              <w:fldChar w:fldCharType="begin"/>
            </w:r>
            <w:r w:rsidR="00EA3A0D">
              <w:rPr>
                <w:noProof/>
                <w:webHidden/>
              </w:rPr>
              <w:instrText xml:space="preserve"> PAGEREF _Toc513109569 \h </w:instrText>
            </w:r>
            <w:r w:rsidR="00EA3A0D">
              <w:rPr>
                <w:noProof/>
                <w:webHidden/>
              </w:rPr>
            </w:r>
            <w:r w:rsidR="00EA3A0D">
              <w:rPr>
                <w:noProof/>
                <w:webHidden/>
              </w:rPr>
              <w:fldChar w:fldCharType="separate"/>
            </w:r>
            <w:r w:rsidR="00EA3A0D">
              <w:rPr>
                <w:noProof/>
                <w:webHidden/>
              </w:rPr>
              <w:t>7</w:t>
            </w:r>
            <w:r w:rsidR="00EA3A0D">
              <w:rPr>
                <w:noProof/>
                <w:webHidden/>
              </w:rPr>
              <w:fldChar w:fldCharType="end"/>
            </w:r>
          </w:hyperlink>
        </w:p>
        <w:p w14:paraId="05BC3FFB" w14:textId="77777777" w:rsidR="00EA3A0D" w:rsidRDefault="00093E05">
          <w:pPr>
            <w:pStyle w:val="TOC2"/>
            <w:tabs>
              <w:tab w:val="left" w:pos="880"/>
              <w:tab w:val="right" w:leader="dot" w:pos="10456"/>
            </w:tabs>
            <w:rPr>
              <w:noProof/>
            </w:rPr>
          </w:pPr>
          <w:hyperlink w:anchor="_Toc513109570" w:history="1">
            <w:r w:rsidR="00EA3A0D" w:rsidRPr="00F570C0">
              <w:rPr>
                <w:rStyle w:val="Hyperlink"/>
                <w:noProof/>
              </w:rPr>
              <w:t>2.2.</w:t>
            </w:r>
            <w:r w:rsidR="00EA3A0D">
              <w:rPr>
                <w:noProof/>
              </w:rPr>
              <w:tab/>
            </w:r>
            <w:r w:rsidR="00EA3A0D" w:rsidRPr="00F570C0">
              <w:rPr>
                <w:rStyle w:val="Hyperlink"/>
                <w:noProof/>
              </w:rPr>
              <w:t>Quality improvement objectives</w:t>
            </w:r>
            <w:r w:rsidR="00EA3A0D">
              <w:rPr>
                <w:noProof/>
                <w:webHidden/>
              </w:rPr>
              <w:tab/>
            </w:r>
            <w:r w:rsidR="00EA3A0D">
              <w:rPr>
                <w:noProof/>
                <w:webHidden/>
              </w:rPr>
              <w:fldChar w:fldCharType="begin"/>
            </w:r>
            <w:r w:rsidR="00EA3A0D">
              <w:rPr>
                <w:noProof/>
                <w:webHidden/>
              </w:rPr>
              <w:instrText xml:space="preserve"> PAGEREF _Toc513109570 \h </w:instrText>
            </w:r>
            <w:r w:rsidR="00EA3A0D">
              <w:rPr>
                <w:noProof/>
                <w:webHidden/>
              </w:rPr>
            </w:r>
            <w:r w:rsidR="00EA3A0D">
              <w:rPr>
                <w:noProof/>
                <w:webHidden/>
              </w:rPr>
              <w:fldChar w:fldCharType="separate"/>
            </w:r>
            <w:r w:rsidR="00EA3A0D">
              <w:rPr>
                <w:noProof/>
                <w:webHidden/>
              </w:rPr>
              <w:t>7</w:t>
            </w:r>
            <w:r w:rsidR="00EA3A0D">
              <w:rPr>
                <w:noProof/>
                <w:webHidden/>
              </w:rPr>
              <w:fldChar w:fldCharType="end"/>
            </w:r>
          </w:hyperlink>
        </w:p>
        <w:p w14:paraId="21EF305D" w14:textId="77777777" w:rsidR="00EA3A0D" w:rsidRDefault="00093E05">
          <w:pPr>
            <w:pStyle w:val="TOC1"/>
            <w:tabs>
              <w:tab w:val="right" w:leader="dot" w:pos="10456"/>
            </w:tabs>
            <w:rPr>
              <w:noProof/>
            </w:rPr>
          </w:pPr>
          <w:hyperlink w:anchor="_Toc513109571" w:history="1">
            <w:r w:rsidR="00EA3A0D" w:rsidRPr="00F570C0">
              <w:rPr>
                <w:rStyle w:val="Hyperlink"/>
                <w:noProof/>
              </w:rPr>
              <w:t>Domain 3: Governance and programme delivery</w:t>
            </w:r>
            <w:r w:rsidR="00EA3A0D">
              <w:rPr>
                <w:noProof/>
                <w:webHidden/>
              </w:rPr>
              <w:tab/>
            </w:r>
            <w:r w:rsidR="00EA3A0D">
              <w:rPr>
                <w:noProof/>
                <w:webHidden/>
              </w:rPr>
              <w:fldChar w:fldCharType="begin"/>
            </w:r>
            <w:r w:rsidR="00EA3A0D">
              <w:rPr>
                <w:noProof/>
                <w:webHidden/>
              </w:rPr>
              <w:instrText xml:space="preserve"> PAGEREF _Toc513109571 \h </w:instrText>
            </w:r>
            <w:r w:rsidR="00EA3A0D">
              <w:rPr>
                <w:noProof/>
                <w:webHidden/>
              </w:rPr>
            </w:r>
            <w:r w:rsidR="00EA3A0D">
              <w:rPr>
                <w:noProof/>
                <w:webHidden/>
              </w:rPr>
              <w:fldChar w:fldCharType="separate"/>
            </w:r>
            <w:r w:rsidR="00EA3A0D">
              <w:rPr>
                <w:noProof/>
                <w:webHidden/>
              </w:rPr>
              <w:t>8</w:t>
            </w:r>
            <w:r w:rsidR="00EA3A0D">
              <w:rPr>
                <w:noProof/>
                <w:webHidden/>
              </w:rPr>
              <w:fldChar w:fldCharType="end"/>
            </w:r>
          </w:hyperlink>
        </w:p>
        <w:p w14:paraId="701F31C1" w14:textId="77777777" w:rsidR="00EA3A0D" w:rsidRDefault="00093E05">
          <w:pPr>
            <w:pStyle w:val="TOC2"/>
            <w:tabs>
              <w:tab w:val="left" w:pos="880"/>
              <w:tab w:val="right" w:leader="dot" w:pos="10456"/>
            </w:tabs>
            <w:rPr>
              <w:noProof/>
            </w:rPr>
          </w:pPr>
          <w:hyperlink w:anchor="_Toc513109573" w:history="1">
            <w:r w:rsidR="00EA3A0D" w:rsidRPr="00F570C0">
              <w:rPr>
                <w:rStyle w:val="Hyperlink"/>
                <w:noProof/>
              </w:rPr>
              <w:t>3.1.</w:t>
            </w:r>
            <w:r w:rsidR="00EA3A0D">
              <w:rPr>
                <w:noProof/>
              </w:rPr>
              <w:tab/>
            </w:r>
            <w:r w:rsidR="00EA3A0D" w:rsidRPr="00F570C0">
              <w:rPr>
                <w:rStyle w:val="Hyperlink"/>
                <w:noProof/>
              </w:rPr>
              <w:t>Organogram</w:t>
            </w:r>
            <w:r w:rsidR="00EA3A0D">
              <w:rPr>
                <w:noProof/>
                <w:webHidden/>
              </w:rPr>
              <w:tab/>
            </w:r>
            <w:r w:rsidR="00EA3A0D">
              <w:rPr>
                <w:noProof/>
                <w:webHidden/>
              </w:rPr>
              <w:fldChar w:fldCharType="begin"/>
            </w:r>
            <w:r w:rsidR="00EA3A0D">
              <w:rPr>
                <w:noProof/>
                <w:webHidden/>
              </w:rPr>
              <w:instrText xml:space="preserve"> PAGEREF _Toc513109573 \h </w:instrText>
            </w:r>
            <w:r w:rsidR="00EA3A0D">
              <w:rPr>
                <w:noProof/>
                <w:webHidden/>
              </w:rPr>
            </w:r>
            <w:r w:rsidR="00EA3A0D">
              <w:rPr>
                <w:noProof/>
                <w:webHidden/>
              </w:rPr>
              <w:fldChar w:fldCharType="separate"/>
            </w:r>
            <w:r w:rsidR="00EA3A0D">
              <w:rPr>
                <w:noProof/>
                <w:webHidden/>
              </w:rPr>
              <w:t>8</w:t>
            </w:r>
            <w:r w:rsidR="00EA3A0D">
              <w:rPr>
                <w:noProof/>
                <w:webHidden/>
              </w:rPr>
              <w:fldChar w:fldCharType="end"/>
            </w:r>
          </w:hyperlink>
        </w:p>
        <w:p w14:paraId="77C4AE5F" w14:textId="77777777" w:rsidR="00EA3A0D" w:rsidRDefault="00093E05">
          <w:pPr>
            <w:pStyle w:val="TOC2"/>
            <w:tabs>
              <w:tab w:val="left" w:pos="880"/>
              <w:tab w:val="right" w:leader="dot" w:pos="10456"/>
            </w:tabs>
            <w:rPr>
              <w:noProof/>
            </w:rPr>
          </w:pPr>
          <w:hyperlink w:anchor="_Toc513109574" w:history="1">
            <w:r w:rsidR="00EA3A0D" w:rsidRPr="00F570C0">
              <w:rPr>
                <w:rStyle w:val="Hyperlink"/>
                <w:noProof/>
              </w:rPr>
              <w:t>3.2.</w:t>
            </w:r>
            <w:r w:rsidR="00EA3A0D">
              <w:rPr>
                <w:noProof/>
              </w:rPr>
              <w:tab/>
            </w:r>
            <w:r w:rsidR="00EA3A0D" w:rsidRPr="00F570C0">
              <w:rPr>
                <w:rStyle w:val="Hyperlink"/>
                <w:noProof/>
              </w:rPr>
              <w:t>Organisations involved in delivering the programme</w:t>
            </w:r>
            <w:r w:rsidR="00EA3A0D">
              <w:rPr>
                <w:noProof/>
                <w:webHidden/>
              </w:rPr>
              <w:tab/>
            </w:r>
            <w:r w:rsidR="00EA3A0D">
              <w:rPr>
                <w:noProof/>
                <w:webHidden/>
              </w:rPr>
              <w:fldChar w:fldCharType="begin"/>
            </w:r>
            <w:r w:rsidR="00EA3A0D">
              <w:rPr>
                <w:noProof/>
                <w:webHidden/>
              </w:rPr>
              <w:instrText xml:space="preserve"> PAGEREF _Toc513109574 \h </w:instrText>
            </w:r>
            <w:r w:rsidR="00EA3A0D">
              <w:rPr>
                <w:noProof/>
                <w:webHidden/>
              </w:rPr>
            </w:r>
            <w:r w:rsidR="00EA3A0D">
              <w:rPr>
                <w:noProof/>
                <w:webHidden/>
              </w:rPr>
              <w:fldChar w:fldCharType="separate"/>
            </w:r>
            <w:r w:rsidR="00EA3A0D">
              <w:rPr>
                <w:noProof/>
                <w:webHidden/>
              </w:rPr>
              <w:t>8</w:t>
            </w:r>
            <w:r w:rsidR="00EA3A0D">
              <w:rPr>
                <w:noProof/>
                <w:webHidden/>
              </w:rPr>
              <w:fldChar w:fldCharType="end"/>
            </w:r>
          </w:hyperlink>
        </w:p>
        <w:p w14:paraId="4F627D0E" w14:textId="77777777" w:rsidR="00EA3A0D" w:rsidRDefault="00093E05">
          <w:pPr>
            <w:pStyle w:val="TOC2"/>
            <w:tabs>
              <w:tab w:val="left" w:pos="880"/>
              <w:tab w:val="right" w:leader="dot" w:pos="10456"/>
            </w:tabs>
            <w:rPr>
              <w:noProof/>
            </w:rPr>
          </w:pPr>
          <w:hyperlink w:anchor="_Toc513109575" w:history="1">
            <w:r w:rsidR="00EA3A0D" w:rsidRPr="00F570C0">
              <w:rPr>
                <w:rStyle w:val="Hyperlink"/>
                <w:noProof/>
              </w:rPr>
              <w:t>3.3.</w:t>
            </w:r>
            <w:r w:rsidR="00EA3A0D">
              <w:rPr>
                <w:noProof/>
              </w:rPr>
              <w:tab/>
            </w:r>
            <w:r w:rsidR="00EA3A0D" w:rsidRPr="00F570C0">
              <w:rPr>
                <w:rStyle w:val="Hyperlink"/>
                <w:noProof/>
              </w:rPr>
              <w:t>Governance arrangements</w:t>
            </w:r>
            <w:r w:rsidR="00EA3A0D">
              <w:rPr>
                <w:noProof/>
                <w:webHidden/>
              </w:rPr>
              <w:tab/>
            </w:r>
            <w:r w:rsidR="00EA3A0D">
              <w:rPr>
                <w:noProof/>
                <w:webHidden/>
              </w:rPr>
              <w:fldChar w:fldCharType="begin"/>
            </w:r>
            <w:r w:rsidR="00EA3A0D">
              <w:rPr>
                <w:noProof/>
                <w:webHidden/>
              </w:rPr>
              <w:instrText xml:space="preserve"> PAGEREF _Toc513109575 \h </w:instrText>
            </w:r>
            <w:r w:rsidR="00EA3A0D">
              <w:rPr>
                <w:noProof/>
                <w:webHidden/>
              </w:rPr>
            </w:r>
            <w:r w:rsidR="00EA3A0D">
              <w:rPr>
                <w:noProof/>
                <w:webHidden/>
              </w:rPr>
              <w:fldChar w:fldCharType="separate"/>
            </w:r>
            <w:r w:rsidR="00EA3A0D">
              <w:rPr>
                <w:noProof/>
                <w:webHidden/>
              </w:rPr>
              <w:t>9</w:t>
            </w:r>
            <w:r w:rsidR="00EA3A0D">
              <w:rPr>
                <w:noProof/>
                <w:webHidden/>
              </w:rPr>
              <w:fldChar w:fldCharType="end"/>
            </w:r>
          </w:hyperlink>
        </w:p>
        <w:p w14:paraId="10645662" w14:textId="77777777" w:rsidR="00EA3A0D" w:rsidRDefault="00093E05">
          <w:pPr>
            <w:pStyle w:val="TOC2"/>
            <w:tabs>
              <w:tab w:val="left" w:pos="880"/>
              <w:tab w:val="right" w:leader="dot" w:pos="10456"/>
            </w:tabs>
            <w:rPr>
              <w:noProof/>
            </w:rPr>
          </w:pPr>
          <w:hyperlink w:anchor="_Toc513109576" w:history="1">
            <w:r w:rsidR="00EA3A0D" w:rsidRPr="00F570C0">
              <w:rPr>
                <w:rStyle w:val="Hyperlink"/>
                <w:noProof/>
              </w:rPr>
              <w:t>3.4.</w:t>
            </w:r>
            <w:r w:rsidR="00EA3A0D">
              <w:rPr>
                <w:noProof/>
              </w:rPr>
              <w:tab/>
            </w:r>
            <w:r w:rsidR="00EA3A0D" w:rsidRPr="00F570C0">
              <w:rPr>
                <w:rStyle w:val="Hyperlink"/>
                <w:noProof/>
              </w:rPr>
              <w:t>Declarations and Conflicts of interest</w:t>
            </w:r>
            <w:r w:rsidR="00EA3A0D">
              <w:rPr>
                <w:noProof/>
                <w:webHidden/>
              </w:rPr>
              <w:tab/>
            </w:r>
            <w:r w:rsidR="00EA3A0D">
              <w:rPr>
                <w:noProof/>
                <w:webHidden/>
              </w:rPr>
              <w:fldChar w:fldCharType="begin"/>
            </w:r>
            <w:r w:rsidR="00EA3A0D">
              <w:rPr>
                <w:noProof/>
                <w:webHidden/>
              </w:rPr>
              <w:instrText xml:space="preserve"> PAGEREF _Toc513109576 \h </w:instrText>
            </w:r>
            <w:r w:rsidR="00EA3A0D">
              <w:rPr>
                <w:noProof/>
                <w:webHidden/>
              </w:rPr>
            </w:r>
            <w:r w:rsidR="00EA3A0D">
              <w:rPr>
                <w:noProof/>
                <w:webHidden/>
              </w:rPr>
              <w:fldChar w:fldCharType="separate"/>
            </w:r>
            <w:r w:rsidR="00EA3A0D">
              <w:rPr>
                <w:noProof/>
                <w:webHidden/>
              </w:rPr>
              <w:t>9</w:t>
            </w:r>
            <w:r w:rsidR="00EA3A0D">
              <w:rPr>
                <w:noProof/>
                <w:webHidden/>
              </w:rPr>
              <w:fldChar w:fldCharType="end"/>
            </w:r>
          </w:hyperlink>
        </w:p>
        <w:p w14:paraId="7452AE56" w14:textId="77777777" w:rsidR="00EA3A0D" w:rsidRDefault="00093E05">
          <w:pPr>
            <w:pStyle w:val="TOC1"/>
            <w:tabs>
              <w:tab w:val="right" w:leader="dot" w:pos="10456"/>
            </w:tabs>
            <w:rPr>
              <w:noProof/>
            </w:rPr>
          </w:pPr>
          <w:hyperlink w:anchor="_Toc513109577" w:history="1">
            <w:r w:rsidR="00EA3A0D" w:rsidRPr="00F570C0">
              <w:rPr>
                <w:rStyle w:val="Hyperlink"/>
                <w:noProof/>
              </w:rPr>
              <w:t>Domain 4: Information security, governance and ethics</w:t>
            </w:r>
            <w:r w:rsidR="00EA3A0D">
              <w:rPr>
                <w:noProof/>
                <w:webHidden/>
              </w:rPr>
              <w:tab/>
            </w:r>
            <w:r w:rsidR="00EA3A0D">
              <w:rPr>
                <w:noProof/>
                <w:webHidden/>
              </w:rPr>
              <w:fldChar w:fldCharType="begin"/>
            </w:r>
            <w:r w:rsidR="00EA3A0D">
              <w:rPr>
                <w:noProof/>
                <w:webHidden/>
              </w:rPr>
              <w:instrText xml:space="preserve"> PAGEREF _Toc513109577 \h </w:instrText>
            </w:r>
            <w:r w:rsidR="00EA3A0D">
              <w:rPr>
                <w:noProof/>
                <w:webHidden/>
              </w:rPr>
            </w:r>
            <w:r w:rsidR="00EA3A0D">
              <w:rPr>
                <w:noProof/>
                <w:webHidden/>
              </w:rPr>
              <w:fldChar w:fldCharType="separate"/>
            </w:r>
            <w:r w:rsidR="00EA3A0D">
              <w:rPr>
                <w:noProof/>
                <w:webHidden/>
              </w:rPr>
              <w:t>10</w:t>
            </w:r>
            <w:r w:rsidR="00EA3A0D">
              <w:rPr>
                <w:noProof/>
                <w:webHidden/>
              </w:rPr>
              <w:fldChar w:fldCharType="end"/>
            </w:r>
          </w:hyperlink>
        </w:p>
        <w:p w14:paraId="22F7170D" w14:textId="77777777" w:rsidR="00EA3A0D" w:rsidRDefault="00093E05">
          <w:pPr>
            <w:pStyle w:val="TOC2"/>
            <w:tabs>
              <w:tab w:val="left" w:pos="880"/>
              <w:tab w:val="right" w:leader="dot" w:pos="10456"/>
            </w:tabs>
            <w:rPr>
              <w:noProof/>
            </w:rPr>
          </w:pPr>
          <w:hyperlink w:anchor="_Toc513109579" w:history="1">
            <w:r w:rsidR="00EA3A0D" w:rsidRPr="00F570C0">
              <w:rPr>
                <w:rStyle w:val="Hyperlink"/>
                <w:noProof/>
              </w:rPr>
              <w:t>4.1.</w:t>
            </w:r>
            <w:r w:rsidR="00EA3A0D">
              <w:rPr>
                <w:noProof/>
              </w:rPr>
              <w:tab/>
            </w:r>
            <w:r w:rsidR="00EA3A0D" w:rsidRPr="00F570C0">
              <w:rPr>
                <w:rStyle w:val="Hyperlink"/>
                <w:noProof/>
              </w:rPr>
              <w:t>The legal basis of the data collection</w:t>
            </w:r>
            <w:r w:rsidR="00EA3A0D">
              <w:rPr>
                <w:noProof/>
                <w:webHidden/>
              </w:rPr>
              <w:tab/>
            </w:r>
            <w:r w:rsidR="00EA3A0D">
              <w:rPr>
                <w:noProof/>
                <w:webHidden/>
              </w:rPr>
              <w:fldChar w:fldCharType="begin"/>
            </w:r>
            <w:r w:rsidR="00EA3A0D">
              <w:rPr>
                <w:noProof/>
                <w:webHidden/>
              </w:rPr>
              <w:instrText xml:space="preserve"> PAGEREF _Toc513109579 \h </w:instrText>
            </w:r>
            <w:r w:rsidR="00EA3A0D">
              <w:rPr>
                <w:noProof/>
                <w:webHidden/>
              </w:rPr>
            </w:r>
            <w:r w:rsidR="00EA3A0D">
              <w:rPr>
                <w:noProof/>
                <w:webHidden/>
              </w:rPr>
              <w:fldChar w:fldCharType="separate"/>
            </w:r>
            <w:r w:rsidR="00EA3A0D">
              <w:rPr>
                <w:noProof/>
                <w:webHidden/>
              </w:rPr>
              <w:t>10</w:t>
            </w:r>
            <w:r w:rsidR="00EA3A0D">
              <w:rPr>
                <w:noProof/>
                <w:webHidden/>
              </w:rPr>
              <w:fldChar w:fldCharType="end"/>
            </w:r>
          </w:hyperlink>
        </w:p>
        <w:p w14:paraId="7C3C004C" w14:textId="77777777" w:rsidR="00EA3A0D" w:rsidRDefault="00093E05">
          <w:pPr>
            <w:pStyle w:val="TOC2"/>
            <w:tabs>
              <w:tab w:val="left" w:pos="880"/>
              <w:tab w:val="right" w:leader="dot" w:pos="10456"/>
            </w:tabs>
            <w:rPr>
              <w:noProof/>
            </w:rPr>
          </w:pPr>
          <w:hyperlink w:anchor="_Toc513109580" w:history="1">
            <w:r w:rsidR="00EA3A0D" w:rsidRPr="00F570C0">
              <w:rPr>
                <w:rStyle w:val="Hyperlink"/>
                <w:noProof/>
              </w:rPr>
              <w:t>4.2.</w:t>
            </w:r>
            <w:r w:rsidR="00EA3A0D">
              <w:rPr>
                <w:noProof/>
              </w:rPr>
              <w:tab/>
            </w:r>
            <w:r w:rsidR="00EA3A0D" w:rsidRPr="00F570C0">
              <w:rPr>
                <w:rStyle w:val="Hyperlink"/>
                <w:noProof/>
              </w:rPr>
              <w:t>Information governance and information security</w:t>
            </w:r>
            <w:r w:rsidR="00EA3A0D">
              <w:rPr>
                <w:noProof/>
                <w:webHidden/>
              </w:rPr>
              <w:tab/>
            </w:r>
            <w:r w:rsidR="00EA3A0D">
              <w:rPr>
                <w:noProof/>
                <w:webHidden/>
              </w:rPr>
              <w:fldChar w:fldCharType="begin"/>
            </w:r>
            <w:r w:rsidR="00EA3A0D">
              <w:rPr>
                <w:noProof/>
                <w:webHidden/>
              </w:rPr>
              <w:instrText xml:space="preserve"> PAGEREF _Toc513109580 \h </w:instrText>
            </w:r>
            <w:r w:rsidR="00EA3A0D">
              <w:rPr>
                <w:noProof/>
                <w:webHidden/>
              </w:rPr>
            </w:r>
            <w:r w:rsidR="00EA3A0D">
              <w:rPr>
                <w:noProof/>
                <w:webHidden/>
              </w:rPr>
              <w:fldChar w:fldCharType="separate"/>
            </w:r>
            <w:r w:rsidR="00EA3A0D">
              <w:rPr>
                <w:noProof/>
                <w:webHidden/>
              </w:rPr>
              <w:t>10</w:t>
            </w:r>
            <w:r w:rsidR="00EA3A0D">
              <w:rPr>
                <w:noProof/>
                <w:webHidden/>
              </w:rPr>
              <w:fldChar w:fldCharType="end"/>
            </w:r>
          </w:hyperlink>
        </w:p>
        <w:p w14:paraId="24E454C1" w14:textId="77777777" w:rsidR="00EA3A0D" w:rsidRDefault="00093E05">
          <w:pPr>
            <w:pStyle w:val="TOC1"/>
            <w:tabs>
              <w:tab w:val="right" w:leader="dot" w:pos="10456"/>
            </w:tabs>
            <w:rPr>
              <w:noProof/>
            </w:rPr>
          </w:pPr>
          <w:hyperlink w:anchor="_Toc513109582" w:history="1">
            <w:r w:rsidR="00EA3A0D" w:rsidRPr="00F570C0">
              <w:rPr>
                <w:rStyle w:val="Hyperlink"/>
                <w:noProof/>
              </w:rPr>
              <w:t>Domain 5: Stakeholder engagement</w:t>
            </w:r>
            <w:r w:rsidR="00EA3A0D">
              <w:rPr>
                <w:noProof/>
                <w:webHidden/>
              </w:rPr>
              <w:tab/>
            </w:r>
            <w:r w:rsidR="00EA3A0D">
              <w:rPr>
                <w:noProof/>
                <w:webHidden/>
              </w:rPr>
              <w:fldChar w:fldCharType="begin"/>
            </w:r>
            <w:r w:rsidR="00EA3A0D">
              <w:rPr>
                <w:noProof/>
                <w:webHidden/>
              </w:rPr>
              <w:instrText xml:space="preserve"> PAGEREF _Toc513109582 \h </w:instrText>
            </w:r>
            <w:r w:rsidR="00EA3A0D">
              <w:rPr>
                <w:noProof/>
                <w:webHidden/>
              </w:rPr>
            </w:r>
            <w:r w:rsidR="00EA3A0D">
              <w:rPr>
                <w:noProof/>
                <w:webHidden/>
              </w:rPr>
              <w:fldChar w:fldCharType="separate"/>
            </w:r>
            <w:r w:rsidR="00EA3A0D">
              <w:rPr>
                <w:noProof/>
                <w:webHidden/>
              </w:rPr>
              <w:t>11</w:t>
            </w:r>
            <w:r w:rsidR="00EA3A0D">
              <w:rPr>
                <w:noProof/>
                <w:webHidden/>
              </w:rPr>
              <w:fldChar w:fldCharType="end"/>
            </w:r>
          </w:hyperlink>
        </w:p>
        <w:p w14:paraId="66942E60" w14:textId="77777777" w:rsidR="00EA3A0D" w:rsidRDefault="00093E05">
          <w:pPr>
            <w:pStyle w:val="TOC2"/>
            <w:tabs>
              <w:tab w:val="left" w:pos="880"/>
              <w:tab w:val="right" w:leader="dot" w:pos="10456"/>
            </w:tabs>
            <w:rPr>
              <w:noProof/>
            </w:rPr>
          </w:pPr>
          <w:hyperlink w:anchor="_Toc513109584" w:history="1">
            <w:r w:rsidR="00EA3A0D" w:rsidRPr="00F570C0">
              <w:rPr>
                <w:rStyle w:val="Hyperlink"/>
                <w:noProof/>
              </w:rPr>
              <w:t>5.1.</w:t>
            </w:r>
            <w:r w:rsidR="00EA3A0D">
              <w:rPr>
                <w:noProof/>
              </w:rPr>
              <w:tab/>
            </w:r>
            <w:r w:rsidR="00EA3A0D" w:rsidRPr="00F570C0">
              <w:rPr>
                <w:rStyle w:val="Hyperlink"/>
                <w:noProof/>
              </w:rPr>
              <w:t>Approaches to involving stakeholders</w:t>
            </w:r>
            <w:r w:rsidR="00EA3A0D">
              <w:rPr>
                <w:noProof/>
                <w:webHidden/>
              </w:rPr>
              <w:tab/>
            </w:r>
            <w:r w:rsidR="00EA3A0D">
              <w:rPr>
                <w:noProof/>
                <w:webHidden/>
              </w:rPr>
              <w:fldChar w:fldCharType="begin"/>
            </w:r>
            <w:r w:rsidR="00EA3A0D">
              <w:rPr>
                <w:noProof/>
                <w:webHidden/>
              </w:rPr>
              <w:instrText xml:space="preserve"> PAGEREF _Toc513109584 \h </w:instrText>
            </w:r>
            <w:r w:rsidR="00EA3A0D">
              <w:rPr>
                <w:noProof/>
                <w:webHidden/>
              </w:rPr>
            </w:r>
            <w:r w:rsidR="00EA3A0D">
              <w:rPr>
                <w:noProof/>
                <w:webHidden/>
              </w:rPr>
              <w:fldChar w:fldCharType="separate"/>
            </w:r>
            <w:r w:rsidR="00EA3A0D">
              <w:rPr>
                <w:noProof/>
                <w:webHidden/>
              </w:rPr>
              <w:t>11</w:t>
            </w:r>
            <w:r w:rsidR="00EA3A0D">
              <w:rPr>
                <w:noProof/>
                <w:webHidden/>
              </w:rPr>
              <w:fldChar w:fldCharType="end"/>
            </w:r>
          </w:hyperlink>
        </w:p>
        <w:p w14:paraId="5DC416E7" w14:textId="77777777" w:rsidR="00EA3A0D" w:rsidRDefault="00093E05">
          <w:pPr>
            <w:pStyle w:val="TOC1"/>
            <w:tabs>
              <w:tab w:val="right" w:leader="dot" w:pos="10456"/>
            </w:tabs>
            <w:rPr>
              <w:noProof/>
            </w:rPr>
          </w:pPr>
          <w:hyperlink w:anchor="_Toc513109585" w:history="1">
            <w:r w:rsidR="00EA3A0D" w:rsidRPr="00F570C0">
              <w:rPr>
                <w:rStyle w:val="Hyperlink"/>
                <w:noProof/>
              </w:rPr>
              <w:t>Domain 6: Methods</w:t>
            </w:r>
            <w:r w:rsidR="00EA3A0D">
              <w:rPr>
                <w:noProof/>
                <w:webHidden/>
              </w:rPr>
              <w:tab/>
            </w:r>
            <w:r w:rsidR="00EA3A0D">
              <w:rPr>
                <w:noProof/>
                <w:webHidden/>
              </w:rPr>
              <w:fldChar w:fldCharType="begin"/>
            </w:r>
            <w:r w:rsidR="00EA3A0D">
              <w:rPr>
                <w:noProof/>
                <w:webHidden/>
              </w:rPr>
              <w:instrText xml:space="preserve"> PAGEREF _Toc513109585 \h </w:instrText>
            </w:r>
            <w:r w:rsidR="00EA3A0D">
              <w:rPr>
                <w:noProof/>
                <w:webHidden/>
              </w:rPr>
            </w:r>
            <w:r w:rsidR="00EA3A0D">
              <w:rPr>
                <w:noProof/>
                <w:webHidden/>
              </w:rPr>
              <w:fldChar w:fldCharType="separate"/>
            </w:r>
            <w:r w:rsidR="00EA3A0D">
              <w:rPr>
                <w:noProof/>
                <w:webHidden/>
              </w:rPr>
              <w:t>12</w:t>
            </w:r>
            <w:r w:rsidR="00EA3A0D">
              <w:rPr>
                <w:noProof/>
                <w:webHidden/>
              </w:rPr>
              <w:fldChar w:fldCharType="end"/>
            </w:r>
          </w:hyperlink>
        </w:p>
        <w:p w14:paraId="46AF89B0" w14:textId="77777777" w:rsidR="00EA3A0D" w:rsidRDefault="00093E05">
          <w:pPr>
            <w:pStyle w:val="TOC2"/>
            <w:tabs>
              <w:tab w:val="left" w:pos="880"/>
              <w:tab w:val="right" w:leader="dot" w:pos="10456"/>
            </w:tabs>
            <w:rPr>
              <w:noProof/>
            </w:rPr>
          </w:pPr>
          <w:hyperlink w:anchor="_Toc513109587" w:history="1">
            <w:r w:rsidR="00EA3A0D" w:rsidRPr="00F570C0">
              <w:rPr>
                <w:rStyle w:val="Hyperlink"/>
                <w:noProof/>
              </w:rPr>
              <w:t>6.1.</w:t>
            </w:r>
            <w:r w:rsidR="00EA3A0D">
              <w:rPr>
                <w:noProof/>
              </w:rPr>
              <w:tab/>
            </w:r>
            <w:r w:rsidR="00EA3A0D" w:rsidRPr="00F570C0">
              <w:rPr>
                <w:rStyle w:val="Hyperlink"/>
                <w:noProof/>
              </w:rPr>
              <w:t>Data flow diagrams</w:t>
            </w:r>
            <w:r w:rsidR="00EA3A0D">
              <w:rPr>
                <w:noProof/>
                <w:webHidden/>
              </w:rPr>
              <w:tab/>
            </w:r>
            <w:r w:rsidR="00EA3A0D">
              <w:rPr>
                <w:noProof/>
                <w:webHidden/>
              </w:rPr>
              <w:fldChar w:fldCharType="begin"/>
            </w:r>
            <w:r w:rsidR="00EA3A0D">
              <w:rPr>
                <w:noProof/>
                <w:webHidden/>
              </w:rPr>
              <w:instrText xml:space="preserve"> PAGEREF _Toc513109587 \h </w:instrText>
            </w:r>
            <w:r w:rsidR="00EA3A0D">
              <w:rPr>
                <w:noProof/>
                <w:webHidden/>
              </w:rPr>
            </w:r>
            <w:r w:rsidR="00EA3A0D">
              <w:rPr>
                <w:noProof/>
                <w:webHidden/>
              </w:rPr>
              <w:fldChar w:fldCharType="separate"/>
            </w:r>
            <w:r w:rsidR="00EA3A0D">
              <w:rPr>
                <w:noProof/>
                <w:webHidden/>
              </w:rPr>
              <w:t>12</w:t>
            </w:r>
            <w:r w:rsidR="00EA3A0D">
              <w:rPr>
                <w:noProof/>
                <w:webHidden/>
              </w:rPr>
              <w:fldChar w:fldCharType="end"/>
            </w:r>
          </w:hyperlink>
        </w:p>
        <w:p w14:paraId="574202BF" w14:textId="77777777" w:rsidR="00EA3A0D" w:rsidRDefault="00093E05">
          <w:pPr>
            <w:pStyle w:val="TOC2"/>
            <w:tabs>
              <w:tab w:val="left" w:pos="880"/>
              <w:tab w:val="right" w:leader="dot" w:pos="10456"/>
            </w:tabs>
            <w:rPr>
              <w:noProof/>
            </w:rPr>
          </w:pPr>
          <w:hyperlink w:anchor="_Toc513109588" w:history="1">
            <w:r w:rsidR="00EA3A0D" w:rsidRPr="00F570C0">
              <w:rPr>
                <w:rStyle w:val="Hyperlink"/>
                <w:noProof/>
              </w:rPr>
              <w:t>6.2.</w:t>
            </w:r>
            <w:r w:rsidR="00EA3A0D">
              <w:rPr>
                <w:noProof/>
              </w:rPr>
              <w:tab/>
            </w:r>
            <w:r w:rsidR="00EA3A0D" w:rsidRPr="00F570C0">
              <w:rPr>
                <w:rStyle w:val="Hyperlink"/>
                <w:noProof/>
              </w:rPr>
              <w:t>The population sampled for data collection</w:t>
            </w:r>
            <w:r w:rsidR="00EA3A0D">
              <w:rPr>
                <w:noProof/>
                <w:webHidden/>
              </w:rPr>
              <w:tab/>
            </w:r>
            <w:r w:rsidR="00EA3A0D">
              <w:rPr>
                <w:noProof/>
                <w:webHidden/>
              </w:rPr>
              <w:fldChar w:fldCharType="begin"/>
            </w:r>
            <w:r w:rsidR="00EA3A0D">
              <w:rPr>
                <w:noProof/>
                <w:webHidden/>
              </w:rPr>
              <w:instrText xml:space="preserve"> PAGEREF _Toc513109588 \h </w:instrText>
            </w:r>
            <w:r w:rsidR="00EA3A0D">
              <w:rPr>
                <w:noProof/>
                <w:webHidden/>
              </w:rPr>
            </w:r>
            <w:r w:rsidR="00EA3A0D">
              <w:rPr>
                <w:noProof/>
                <w:webHidden/>
              </w:rPr>
              <w:fldChar w:fldCharType="separate"/>
            </w:r>
            <w:r w:rsidR="00EA3A0D">
              <w:rPr>
                <w:noProof/>
                <w:webHidden/>
              </w:rPr>
              <w:t>12</w:t>
            </w:r>
            <w:r w:rsidR="00EA3A0D">
              <w:rPr>
                <w:noProof/>
                <w:webHidden/>
              </w:rPr>
              <w:fldChar w:fldCharType="end"/>
            </w:r>
          </w:hyperlink>
        </w:p>
        <w:p w14:paraId="1A70431D" w14:textId="77777777" w:rsidR="00EA3A0D" w:rsidRDefault="00093E05">
          <w:pPr>
            <w:pStyle w:val="TOC2"/>
            <w:tabs>
              <w:tab w:val="left" w:pos="880"/>
              <w:tab w:val="right" w:leader="dot" w:pos="10456"/>
            </w:tabs>
            <w:rPr>
              <w:noProof/>
            </w:rPr>
          </w:pPr>
          <w:hyperlink w:anchor="_Toc513109589" w:history="1">
            <w:r w:rsidR="00EA3A0D" w:rsidRPr="00F570C0">
              <w:rPr>
                <w:rStyle w:val="Hyperlink"/>
                <w:noProof/>
              </w:rPr>
              <w:t>6.3.</w:t>
            </w:r>
            <w:r w:rsidR="00EA3A0D">
              <w:rPr>
                <w:noProof/>
              </w:rPr>
              <w:tab/>
            </w:r>
            <w:r w:rsidR="00EA3A0D" w:rsidRPr="00F570C0">
              <w:rPr>
                <w:rStyle w:val="Hyperlink"/>
                <w:noProof/>
              </w:rPr>
              <w:t>Geographical coverage of data collection</w:t>
            </w:r>
            <w:r w:rsidR="00EA3A0D">
              <w:rPr>
                <w:noProof/>
                <w:webHidden/>
              </w:rPr>
              <w:tab/>
            </w:r>
            <w:r w:rsidR="00EA3A0D">
              <w:rPr>
                <w:noProof/>
                <w:webHidden/>
              </w:rPr>
              <w:fldChar w:fldCharType="begin"/>
            </w:r>
            <w:r w:rsidR="00EA3A0D">
              <w:rPr>
                <w:noProof/>
                <w:webHidden/>
              </w:rPr>
              <w:instrText xml:space="preserve"> PAGEREF _Toc513109589 \h </w:instrText>
            </w:r>
            <w:r w:rsidR="00EA3A0D">
              <w:rPr>
                <w:noProof/>
                <w:webHidden/>
              </w:rPr>
            </w:r>
            <w:r w:rsidR="00EA3A0D">
              <w:rPr>
                <w:noProof/>
                <w:webHidden/>
              </w:rPr>
              <w:fldChar w:fldCharType="separate"/>
            </w:r>
            <w:r w:rsidR="00EA3A0D">
              <w:rPr>
                <w:noProof/>
                <w:webHidden/>
              </w:rPr>
              <w:t>13</w:t>
            </w:r>
            <w:r w:rsidR="00EA3A0D">
              <w:rPr>
                <w:noProof/>
                <w:webHidden/>
              </w:rPr>
              <w:fldChar w:fldCharType="end"/>
            </w:r>
          </w:hyperlink>
        </w:p>
        <w:p w14:paraId="5FCB6E53" w14:textId="77777777" w:rsidR="00EA3A0D" w:rsidRDefault="00093E05">
          <w:pPr>
            <w:pStyle w:val="TOC2"/>
            <w:tabs>
              <w:tab w:val="left" w:pos="880"/>
              <w:tab w:val="right" w:leader="dot" w:pos="10456"/>
            </w:tabs>
            <w:rPr>
              <w:noProof/>
            </w:rPr>
          </w:pPr>
          <w:hyperlink w:anchor="_Toc513109590" w:history="1">
            <w:r w:rsidR="00EA3A0D" w:rsidRPr="00F570C0">
              <w:rPr>
                <w:rStyle w:val="Hyperlink"/>
                <w:noProof/>
              </w:rPr>
              <w:t>6.4.</w:t>
            </w:r>
            <w:r w:rsidR="00EA3A0D">
              <w:rPr>
                <w:noProof/>
              </w:rPr>
              <w:tab/>
            </w:r>
            <w:r w:rsidR="00EA3A0D" w:rsidRPr="00F570C0">
              <w:rPr>
                <w:rStyle w:val="Hyperlink"/>
                <w:noProof/>
              </w:rPr>
              <w:t>Dataset for data collection</w:t>
            </w:r>
            <w:r w:rsidR="00EA3A0D">
              <w:rPr>
                <w:noProof/>
                <w:webHidden/>
              </w:rPr>
              <w:tab/>
            </w:r>
            <w:r w:rsidR="00EA3A0D">
              <w:rPr>
                <w:noProof/>
                <w:webHidden/>
              </w:rPr>
              <w:fldChar w:fldCharType="begin"/>
            </w:r>
            <w:r w:rsidR="00EA3A0D">
              <w:rPr>
                <w:noProof/>
                <w:webHidden/>
              </w:rPr>
              <w:instrText xml:space="preserve"> PAGEREF _Toc513109590 \h </w:instrText>
            </w:r>
            <w:r w:rsidR="00EA3A0D">
              <w:rPr>
                <w:noProof/>
                <w:webHidden/>
              </w:rPr>
            </w:r>
            <w:r w:rsidR="00EA3A0D">
              <w:rPr>
                <w:noProof/>
                <w:webHidden/>
              </w:rPr>
              <w:fldChar w:fldCharType="separate"/>
            </w:r>
            <w:r w:rsidR="00EA3A0D">
              <w:rPr>
                <w:noProof/>
                <w:webHidden/>
              </w:rPr>
              <w:t>13</w:t>
            </w:r>
            <w:r w:rsidR="00EA3A0D">
              <w:rPr>
                <w:noProof/>
                <w:webHidden/>
              </w:rPr>
              <w:fldChar w:fldCharType="end"/>
            </w:r>
          </w:hyperlink>
        </w:p>
        <w:p w14:paraId="1A54483C" w14:textId="77777777" w:rsidR="00EA3A0D" w:rsidRDefault="00093E05">
          <w:pPr>
            <w:pStyle w:val="TOC2"/>
            <w:tabs>
              <w:tab w:val="left" w:pos="880"/>
              <w:tab w:val="right" w:leader="dot" w:pos="10456"/>
            </w:tabs>
            <w:rPr>
              <w:noProof/>
            </w:rPr>
          </w:pPr>
          <w:hyperlink w:anchor="_Toc513109591" w:history="1">
            <w:r w:rsidR="00EA3A0D" w:rsidRPr="00F570C0">
              <w:rPr>
                <w:rStyle w:val="Hyperlink"/>
                <w:noProof/>
              </w:rPr>
              <w:t>6.5.</w:t>
            </w:r>
            <w:r w:rsidR="00EA3A0D">
              <w:rPr>
                <w:noProof/>
              </w:rPr>
              <w:tab/>
            </w:r>
            <w:r w:rsidR="00EA3A0D" w:rsidRPr="00F570C0">
              <w:rPr>
                <w:rStyle w:val="Hyperlink"/>
                <w:noProof/>
              </w:rPr>
              <w:t>Methods of data collection and sources of data</w:t>
            </w:r>
            <w:r w:rsidR="00EA3A0D">
              <w:rPr>
                <w:noProof/>
                <w:webHidden/>
              </w:rPr>
              <w:tab/>
            </w:r>
            <w:r w:rsidR="00EA3A0D">
              <w:rPr>
                <w:noProof/>
                <w:webHidden/>
              </w:rPr>
              <w:fldChar w:fldCharType="begin"/>
            </w:r>
            <w:r w:rsidR="00EA3A0D">
              <w:rPr>
                <w:noProof/>
                <w:webHidden/>
              </w:rPr>
              <w:instrText xml:space="preserve"> PAGEREF _Toc513109591 \h </w:instrText>
            </w:r>
            <w:r w:rsidR="00EA3A0D">
              <w:rPr>
                <w:noProof/>
                <w:webHidden/>
              </w:rPr>
            </w:r>
            <w:r w:rsidR="00EA3A0D">
              <w:rPr>
                <w:noProof/>
                <w:webHidden/>
              </w:rPr>
              <w:fldChar w:fldCharType="separate"/>
            </w:r>
            <w:r w:rsidR="00EA3A0D">
              <w:rPr>
                <w:noProof/>
                <w:webHidden/>
              </w:rPr>
              <w:t>13</w:t>
            </w:r>
            <w:r w:rsidR="00EA3A0D">
              <w:rPr>
                <w:noProof/>
                <w:webHidden/>
              </w:rPr>
              <w:fldChar w:fldCharType="end"/>
            </w:r>
          </w:hyperlink>
        </w:p>
        <w:p w14:paraId="2E63F6B9" w14:textId="77777777" w:rsidR="00EA3A0D" w:rsidRDefault="00093E05">
          <w:pPr>
            <w:pStyle w:val="TOC2"/>
            <w:tabs>
              <w:tab w:val="left" w:pos="880"/>
              <w:tab w:val="right" w:leader="dot" w:pos="10456"/>
            </w:tabs>
            <w:rPr>
              <w:noProof/>
            </w:rPr>
          </w:pPr>
          <w:hyperlink w:anchor="_Toc513109592" w:history="1">
            <w:r w:rsidR="00EA3A0D" w:rsidRPr="00F570C0">
              <w:rPr>
                <w:rStyle w:val="Hyperlink"/>
                <w:noProof/>
              </w:rPr>
              <w:t>6.6.</w:t>
            </w:r>
            <w:r w:rsidR="00EA3A0D">
              <w:rPr>
                <w:noProof/>
              </w:rPr>
              <w:tab/>
            </w:r>
            <w:r w:rsidR="00EA3A0D" w:rsidRPr="00F570C0">
              <w:rPr>
                <w:rStyle w:val="Hyperlink"/>
                <w:noProof/>
              </w:rPr>
              <w:t>Time period of data collection</w:t>
            </w:r>
            <w:r w:rsidR="00EA3A0D">
              <w:rPr>
                <w:noProof/>
                <w:webHidden/>
              </w:rPr>
              <w:tab/>
            </w:r>
            <w:r w:rsidR="00EA3A0D">
              <w:rPr>
                <w:noProof/>
                <w:webHidden/>
              </w:rPr>
              <w:fldChar w:fldCharType="begin"/>
            </w:r>
            <w:r w:rsidR="00EA3A0D">
              <w:rPr>
                <w:noProof/>
                <w:webHidden/>
              </w:rPr>
              <w:instrText xml:space="preserve"> PAGEREF _Toc513109592 \h </w:instrText>
            </w:r>
            <w:r w:rsidR="00EA3A0D">
              <w:rPr>
                <w:noProof/>
                <w:webHidden/>
              </w:rPr>
            </w:r>
            <w:r w:rsidR="00EA3A0D">
              <w:rPr>
                <w:noProof/>
                <w:webHidden/>
              </w:rPr>
              <w:fldChar w:fldCharType="separate"/>
            </w:r>
            <w:r w:rsidR="00EA3A0D">
              <w:rPr>
                <w:noProof/>
                <w:webHidden/>
              </w:rPr>
              <w:t>15</w:t>
            </w:r>
            <w:r w:rsidR="00EA3A0D">
              <w:rPr>
                <w:noProof/>
                <w:webHidden/>
              </w:rPr>
              <w:fldChar w:fldCharType="end"/>
            </w:r>
          </w:hyperlink>
        </w:p>
        <w:p w14:paraId="4BFCD147" w14:textId="77777777" w:rsidR="00EA3A0D" w:rsidRDefault="00093E05">
          <w:pPr>
            <w:pStyle w:val="TOC2"/>
            <w:tabs>
              <w:tab w:val="left" w:pos="880"/>
              <w:tab w:val="right" w:leader="dot" w:pos="10456"/>
            </w:tabs>
            <w:rPr>
              <w:noProof/>
            </w:rPr>
          </w:pPr>
          <w:hyperlink w:anchor="_Toc513109593" w:history="1">
            <w:r w:rsidR="00EA3A0D" w:rsidRPr="00F570C0">
              <w:rPr>
                <w:rStyle w:val="Hyperlink"/>
                <w:noProof/>
              </w:rPr>
              <w:t>6.7.</w:t>
            </w:r>
            <w:r w:rsidR="00EA3A0D">
              <w:rPr>
                <w:noProof/>
              </w:rPr>
              <w:tab/>
            </w:r>
            <w:r w:rsidR="00EA3A0D" w:rsidRPr="00F570C0">
              <w:rPr>
                <w:rStyle w:val="Hyperlink"/>
                <w:noProof/>
              </w:rPr>
              <w:t>Time lag between data collection and feedback</w:t>
            </w:r>
            <w:r w:rsidR="00EA3A0D">
              <w:rPr>
                <w:noProof/>
                <w:webHidden/>
              </w:rPr>
              <w:tab/>
            </w:r>
            <w:r w:rsidR="00EA3A0D">
              <w:rPr>
                <w:noProof/>
                <w:webHidden/>
              </w:rPr>
              <w:fldChar w:fldCharType="begin"/>
            </w:r>
            <w:r w:rsidR="00EA3A0D">
              <w:rPr>
                <w:noProof/>
                <w:webHidden/>
              </w:rPr>
              <w:instrText xml:space="preserve"> PAGEREF _Toc513109593 \h </w:instrText>
            </w:r>
            <w:r w:rsidR="00EA3A0D">
              <w:rPr>
                <w:noProof/>
                <w:webHidden/>
              </w:rPr>
            </w:r>
            <w:r w:rsidR="00EA3A0D">
              <w:rPr>
                <w:noProof/>
                <w:webHidden/>
              </w:rPr>
              <w:fldChar w:fldCharType="separate"/>
            </w:r>
            <w:r w:rsidR="00EA3A0D">
              <w:rPr>
                <w:noProof/>
                <w:webHidden/>
              </w:rPr>
              <w:t>15</w:t>
            </w:r>
            <w:r w:rsidR="00EA3A0D">
              <w:rPr>
                <w:noProof/>
                <w:webHidden/>
              </w:rPr>
              <w:fldChar w:fldCharType="end"/>
            </w:r>
          </w:hyperlink>
        </w:p>
        <w:p w14:paraId="3CF561DE" w14:textId="77777777" w:rsidR="00EA3A0D" w:rsidRDefault="00093E05">
          <w:pPr>
            <w:pStyle w:val="TOC2"/>
            <w:tabs>
              <w:tab w:val="left" w:pos="880"/>
              <w:tab w:val="right" w:leader="dot" w:pos="10456"/>
            </w:tabs>
            <w:rPr>
              <w:noProof/>
            </w:rPr>
          </w:pPr>
          <w:hyperlink w:anchor="_Toc513109594" w:history="1">
            <w:r w:rsidR="00EA3A0D" w:rsidRPr="00F570C0">
              <w:rPr>
                <w:rStyle w:val="Hyperlink"/>
                <w:noProof/>
              </w:rPr>
              <w:t>6.8.</w:t>
            </w:r>
            <w:r w:rsidR="00EA3A0D">
              <w:rPr>
                <w:noProof/>
              </w:rPr>
              <w:tab/>
            </w:r>
            <w:r w:rsidR="00EA3A0D" w:rsidRPr="00F570C0">
              <w:rPr>
                <w:rStyle w:val="Hyperlink"/>
                <w:noProof/>
              </w:rPr>
              <w:t>Quality measures included in feedback</w:t>
            </w:r>
            <w:r w:rsidR="00EA3A0D">
              <w:rPr>
                <w:noProof/>
                <w:webHidden/>
              </w:rPr>
              <w:tab/>
            </w:r>
            <w:r w:rsidR="00EA3A0D">
              <w:rPr>
                <w:noProof/>
                <w:webHidden/>
              </w:rPr>
              <w:fldChar w:fldCharType="begin"/>
            </w:r>
            <w:r w:rsidR="00EA3A0D">
              <w:rPr>
                <w:noProof/>
                <w:webHidden/>
              </w:rPr>
              <w:instrText xml:space="preserve"> PAGEREF _Toc513109594 \h </w:instrText>
            </w:r>
            <w:r w:rsidR="00EA3A0D">
              <w:rPr>
                <w:noProof/>
                <w:webHidden/>
              </w:rPr>
            </w:r>
            <w:r w:rsidR="00EA3A0D">
              <w:rPr>
                <w:noProof/>
                <w:webHidden/>
              </w:rPr>
              <w:fldChar w:fldCharType="separate"/>
            </w:r>
            <w:r w:rsidR="00EA3A0D">
              <w:rPr>
                <w:noProof/>
                <w:webHidden/>
              </w:rPr>
              <w:t>16</w:t>
            </w:r>
            <w:r w:rsidR="00EA3A0D">
              <w:rPr>
                <w:noProof/>
                <w:webHidden/>
              </w:rPr>
              <w:fldChar w:fldCharType="end"/>
            </w:r>
          </w:hyperlink>
        </w:p>
        <w:p w14:paraId="2CB849A8" w14:textId="77777777" w:rsidR="00EA3A0D" w:rsidRDefault="00093E05">
          <w:pPr>
            <w:pStyle w:val="TOC2"/>
            <w:tabs>
              <w:tab w:val="left" w:pos="880"/>
              <w:tab w:val="right" w:leader="dot" w:pos="10456"/>
            </w:tabs>
            <w:rPr>
              <w:noProof/>
            </w:rPr>
          </w:pPr>
          <w:hyperlink w:anchor="_Toc513109595" w:history="1">
            <w:r w:rsidR="00EA3A0D" w:rsidRPr="00F570C0">
              <w:rPr>
                <w:rStyle w:val="Hyperlink"/>
                <w:noProof/>
              </w:rPr>
              <w:t>6.9.</w:t>
            </w:r>
            <w:r w:rsidR="00EA3A0D">
              <w:rPr>
                <w:noProof/>
              </w:rPr>
              <w:tab/>
            </w:r>
            <w:r w:rsidR="00EA3A0D" w:rsidRPr="00F570C0">
              <w:rPr>
                <w:rStyle w:val="Hyperlink"/>
                <w:noProof/>
              </w:rPr>
              <w:t>Evidence base for quality measures</w:t>
            </w:r>
            <w:r w:rsidR="00EA3A0D">
              <w:rPr>
                <w:noProof/>
                <w:webHidden/>
              </w:rPr>
              <w:tab/>
            </w:r>
            <w:r w:rsidR="00EA3A0D">
              <w:rPr>
                <w:noProof/>
                <w:webHidden/>
              </w:rPr>
              <w:fldChar w:fldCharType="begin"/>
            </w:r>
            <w:r w:rsidR="00EA3A0D">
              <w:rPr>
                <w:noProof/>
                <w:webHidden/>
              </w:rPr>
              <w:instrText xml:space="preserve"> PAGEREF _Toc513109595 \h </w:instrText>
            </w:r>
            <w:r w:rsidR="00EA3A0D">
              <w:rPr>
                <w:noProof/>
                <w:webHidden/>
              </w:rPr>
            </w:r>
            <w:r w:rsidR="00EA3A0D">
              <w:rPr>
                <w:noProof/>
                <w:webHidden/>
              </w:rPr>
              <w:fldChar w:fldCharType="separate"/>
            </w:r>
            <w:r w:rsidR="00EA3A0D">
              <w:rPr>
                <w:noProof/>
                <w:webHidden/>
              </w:rPr>
              <w:t>16</w:t>
            </w:r>
            <w:r w:rsidR="00EA3A0D">
              <w:rPr>
                <w:noProof/>
                <w:webHidden/>
              </w:rPr>
              <w:fldChar w:fldCharType="end"/>
            </w:r>
          </w:hyperlink>
        </w:p>
        <w:p w14:paraId="34EE7ADD" w14:textId="77777777" w:rsidR="00EA3A0D" w:rsidRDefault="00093E05">
          <w:pPr>
            <w:pStyle w:val="TOC2"/>
            <w:tabs>
              <w:tab w:val="left" w:pos="1100"/>
              <w:tab w:val="right" w:leader="dot" w:pos="10456"/>
            </w:tabs>
            <w:rPr>
              <w:noProof/>
            </w:rPr>
          </w:pPr>
          <w:hyperlink w:anchor="_Toc513109596" w:history="1">
            <w:r w:rsidR="00EA3A0D" w:rsidRPr="00F570C0">
              <w:rPr>
                <w:rStyle w:val="Hyperlink"/>
                <w:noProof/>
              </w:rPr>
              <w:t>6.10.</w:t>
            </w:r>
            <w:r w:rsidR="00EA3A0D">
              <w:rPr>
                <w:noProof/>
              </w:rPr>
              <w:tab/>
            </w:r>
            <w:r w:rsidR="00EA3A0D" w:rsidRPr="00F570C0">
              <w:rPr>
                <w:rStyle w:val="Hyperlink"/>
                <w:noProof/>
              </w:rPr>
              <w:t>Case ascertainment</w:t>
            </w:r>
            <w:r w:rsidR="00EA3A0D">
              <w:rPr>
                <w:noProof/>
                <w:webHidden/>
              </w:rPr>
              <w:tab/>
            </w:r>
            <w:r w:rsidR="00EA3A0D">
              <w:rPr>
                <w:noProof/>
                <w:webHidden/>
              </w:rPr>
              <w:fldChar w:fldCharType="begin"/>
            </w:r>
            <w:r w:rsidR="00EA3A0D">
              <w:rPr>
                <w:noProof/>
                <w:webHidden/>
              </w:rPr>
              <w:instrText xml:space="preserve"> PAGEREF _Toc513109596 \h </w:instrText>
            </w:r>
            <w:r w:rsidR="00EA3A0D">
              <w:rPr>
                <w:noProof/>
                <w:webHidden/>
              </w:rPr>
            </w:r>
            <w:r w:rsidR="00EA3A0D">
              <w:rPr>
                <w:noProof/>
                <w:webHidden/>
              </w:rPr>
              <w:fldChar w:fldCharType="separate"/>
            </w:r>
            <w:r w:rsidR="00EA3A0D">
              <w:rPr>
                <w:noProof/>
                <w:webHidden/>
              </w:rPr>
              <w:t>17</w:t>
            </w:r>
            <w:r w:rsidR="00EA3A0D">
              <w:rPr>
                <w:noProof/>
                <w:webHidden/>
              </w:rPr>
              <w:fldChar w:fldCharType="end"/>
            </w:r>
          </w:hyperlink>
        </w:p>
        <w:p w14:paraId="3BEC390B" w14:textId="77777777" w:rsidR="00EA3A0D" w:rsidRDefault="00093E05">
          <w:pPr>
            <w:pStyle w:val="TOC2"/>
            <w:tabs>
              <w:tab w:val="left" w:pos="1100"/>
              <w:tab w:val="right" w:leader="dot" w:pos="10456"/>
            </w:tabs>
            <w:rPr>
              <w:noProof/>
            </w:rPr>
          </w:pPr>
          <w:hyperlink w:anchor="_Toc513109597" w:history="1">
            <w:r w:rsidR="00EA3A0D" w:rsidRPr="00F570C0">
              <w:rPr>
                <w:rStyle w:val="Hyperlink"/>
                <w:noProof/>
              </w:rPr>
              <w:t>6.11.</w:t>
            </w:r>
            <w:r w:rsidR="00EA3A0D">
              <w:rPr>
                <w:noProof/>
              </w:rPr>
              <w:tab/>
            </w:r>
            <w:r w:rsidR="00EA3A0D" w:rsidRPr="00F570C0">
              <w:rPr>
                <w:rStyle w:val="Hyperlink"/>
                <w:noProof/>
              </w:rPr>
              <w:t>Data analysis</w:t>
            </w:r>
            <w:r w:rsidR="00EA3A0D">
              <w:rPr>
                <w:noProof/>
                <w:webHidden/>
              </w:rPr>
              <w:tab/>
            </w:r>
            <w:r w:rsidR="00EA3A0D">
              <w:rPr>
                <w:noProof/>
                <w:webHidden/>
              </w:rPr>
              <w:fldChar w:fldCharType="begin"/>
            </w:r>
            <w:r w:rsidR="00EA3A0D">
              <w:rPr>
                <w:noProof/>
                <w:webHidden/>
              </w:rPr>
              <w:instrText xml:space="preserve"> PAGEREF _Toc513109597 \h </w:instrText>
            </w:r>
            <w:r w:rsidR="00EA3A0D">
              <w:rPr>
                <w:noProof/>
                <w:webHidden/>
              </w:rPr>
            </w:r>
            <w:r w:rsidR="00EA3A0D">
              <w:rPr>
                <w:noProof/>
                <w:webHidden/>
              </w:rPr>
              <w:fldChar w:fldCharType="separate"/>
            </w:r>
            <w:r w:rsidR="00EA3A0D">
              <w:rPr>
                <w:noProof/>
                <w:webHidden/>
              </w:rPr>
              <w:t>17</w:t>
            </w:r>
            <w:r w:rsidR="00EA3A0D">
              <w:rPr>
                <w:noProof/>
                <w:webHidden/>
              </w:rPr>
              <w:fldChar w:fldCharType="end"/>
            </w:r>
          </w:hyperlink>
        </w:p>
        <w:p w14:paraId="70551CC8" w14:textId="77777777" w:rsidR="00EA3A0D" w:rsidRDefault="00093E05">
          <w:pPr>
            <w:pStyle w:val="TOC2"/>
            <w:tabs>
              <w:tab w:val="left" w:pos="1100"/>
              <w:tab w:val="right" w:leader="dot" w:pos="10456"/>
            </w:tabs>
            <w:rPr>
              <w:noProof/>
            </w:rPr>
          </w:pPr>
          <w:hyperlink w:anchor="_Toc513109598" w:history="1">
            <w:r w:rsidR="00EA3A0D" w:rsidRPr="00F570C0">
              <w:rPr>
                <w:rStyle w:val="Hyperlink"/>
                <w:noProof/>
              </w:rPr>
              <w:t>6.12.</w:t>
            </w:r>
            <w:r w:rsidR="00EA3A0D">
              <w:rPr>
                <w:noProof/>
              </w:rPr>
              <w:tab/>
            </w:r>
            <w:r w:rsidR="00EA3A0D" w:rsidRPr="00F570C0">
              <w:rPr>
                <w:rStyle w:val="Hyperlink"/>
                <w:noProof/>
              </w:rPr>
              <w:t>Data linkage</w:t>
            </w:r>
            <w:r w:rsidR="00EA3A0D">
              <w:rPr>
                <w:noProof/>
                <w:webHidden/>
              </w:rPr>
              <w:tab/>
            </w:r>
            <w:r w:rsidR="00EA3A0D">
              <w:rPr>
                <w:noProof/>
                <w:webHidden/>
              </w:rPr>
              <w:fldChar w:fldCharType="begin"/>
            </w:r>
            <w:r w:rsidR="00EA3A0D">
              <w:rPr>
                <w:noProof/>
                <w:webHidden/>
              </w:rPr>
              <w:instrText xml:space="preserve"> PAGEREF _Toc513109598 \h </w:instrText>
            </w:r>
            <w:r w:rsidR="00EA3A0D">
              <w:rPr>
                <w:noProof/>
                <w:webHidden/>
              </w:rPr>
            </w:r>
            <w:r w:rsidR="00EA3A0D">
              <w:rPr>
                <w:noProof/>
                <w:webHidden/>
              </w:rPr>
              <w:fldChar w:fldCharType="separate"/>
            </w:r>
            <w:r w:rsidR="00EA3A0D">
              <w:rPr>
                <w:noProof/>
                <w:webHidden/>
              </w:rPr>
              <w:t>18</w:t>
            </w:r>
            <w:r w:rsidR="00EA3A0D">
              <w:rPr>
                <w:noProof/>
                <w:webHidden/>
              </w:rPr>
              <w:fldChar w:fldCharType="end"/>
            </w:r>
          </w:hyperlink>
        </w:p>
        <w:p w14:paraId="0C3E10EE" w14:textId="77777777" w:rsidR="00EA3A0D" w:rsidRDefault="00093E05">
          <w:pPr>
            <w:pStyle w:val="TOC2"/>
            <w:tabs>
              <w:tab w:val="left" w:pos="1100"/>
              <w:tab w:val="right" w:leader="dot" w:pos="10456"/>
            </w:tabs>
            <w:rPr>
              <w:noProof/>
            </w:rPr>
          </w:pPr>
          <w:hyperlink w:anchor="_Toc513109599" w:history="1">
            <w:r w:rsidR="00EA3A0D" w:rsidRPr="00F570C0">
              <w:rPr>
                <w:rStyle w:val="Hyperlink"/>
                <w:noProof/>
              </w:rPr>
              <w:t>6.13.</w:t>
            </w:r>
            <w:r w:rsidR="00EA3A0D">
              <w:rPr>
                <w:noProof/>
              </w:rPr>
              <w:tab/>
            </w:r>
            <w:r w:rsidR="00EA3A0D" w:rsidRPr="00F570C0">
              <w:rPr>
                <w:rStyle w:val="Hyperlink"/>
                <w:noProof/>
              </w:rPr>
              <w:t>Validation and data quality</w:t>
            </w:r>
            <w:r w:rsidR="00EA3A0D">
              <w:rPr>
                <w:noProof/>
                <w:webHidden/>
              </w:rPr>
              <w:tab/>
            </w:r>
            <w:r w:rsidR="00EA3A0D">
              <w:rPr>
                <w:noProof/>
                <w:webHidden/>
              </w:rPr>
              <w:fldChar w:fldCharType="begin"/>
            </w:r>
            <w:r w:rsidR="00EA3A0D">
              <w:rPr>
                <w:noProof/>
                <w:webHidden/>
              </w:rPr>
              <w:instrText xml:space="preserve"> PAGEREF _Toc513109599 \h </w:instrText>
            </w:r>
            <w:r w:rsidR="00EA3A0D">
              <w:rPr>
                <w:noProof/>
                <w:webHidden/>
              </w:rPr>
            </w:r>
            <w:r w:rsidR="00EA3A0D">
              <w:rPr>
                <w:noProof/>
                <w:webHidden/>
              </w:rPr>
              <w:fldChar w:fldCharType="separate"/>
            </w:r>
            <w:r w:rsidR="00EA3A0D">
              <w:rPr>
                <w:noProof/>
                <w:webHidden/>
              </w:rPr>
              <w:t>18</w:t>
            </w:r>
            <w:r w:rsidR="00EA3A0D">
              <w:rPr>
                <w:noProof/>
                <w:webHidden/>
              </w:rPr>
              <w:fldChar w:fldCharType="end"/>
            </w:r>
          </w:hyperlink>
        </w:p>
        <w:p w14:paraId="441C4012" w14:textId="77777777" w:rsidR="00EA3A0D" w:rsidRDefault="00093E05">
          <w:pPr>
            <w:pStyle w:val="TOC1"/>
            <w:tabs>
              <w:tab w:val="right" w:leader="dot" w:pos="10456"/>
            </w:tabs>
            <w:rPr>
              <w:noProof/>
            </w:rPr>
          </w:pPr>
          <w:hyperlink w:anchor="_Toc513109600" w:history="1">
            <w:r w:rsidR="00EA3A0D" w:rsidRPr="00F570C0">
              <w:rPr>
                <w:rStyle w:val="Hyperlink"/>
                <w:noProof/>
              </w:rPr>
              <w:t>Domain 7: Outputs</w:t>
            </w:r>
            <w:r w:rsidR="00EA3A0D">
              <w:rPr>
                <w:noProof/>
                <w:webHidden/>
              </w:rPr>
              <w:tab/>
            </w:r>
            <w:r w:rsidR="00EA3A0D">
              <w:rPr>
                <w:noProof/>
                <w:webHidden/>
              </w:rPr>
              <w:fldChar w:fldCharType="begin"/>
            </w:r>
            <w:r w:rsidR="00EA3A0D">
              <w:rPr>
                <w:noProof/>
                <w:webHidden/>
              </w:rPr>
              <w:instrText xml:space="preserve"> PAGEREF _Toc513109600 \h </w:instrText>
            </w:r>
            <w:r w:rsidR="00EA3A0D">
              <w:rPr>
                <w:noProof/>
                <w:webHidden/>
              </w:rPr>
            </w:r>
            <w:r w:rsidR="00EA3A0D">
              <w:rPr>
                <w:noProof/>
                <w:webHidden/>
              </w:rPr>
              <w:fldChar w:fldCharType="separate"/>
            </w:r>
            <w:r w:rsidR="00EA3A0D">
              <w:rPr>
                <w:noProof/>
                <w:webHidden/>
              </w:rPr>
              <w:t>19</w:t>
            </w:r>
            <w:r w:rsidR="00EA3A0D">
              <w:rPr>
                <w:noProof/>
                <w:webHidden/>
              </w:rPr>
              <w:fldChar w:fldCharType="end"/>
            </w:r>
          </w:hyperlink>
        </w:p>
        <w:p w14:paraId="0AD2C291" w14:textId="77777777" w:rsidR="00EA3A0D" w:rsidRDefault="00093E05">
          <w:pPr>
            <w:pStyle w:val="TOC2"/>
            <w:tabs>
              <w:tab w:val="left" w:pos="880"/>
              <w:tab w:val="right" w:leader="dot" w:pos="10456"/>
            </w:tabs>
            <w:rPr>
              <w:noProof/>
            </w:rPr>
          </w:pPr>
          <w:hyperlink w:anchor="_Toc513109602" w:history="1">
            <w:r w:rsidR="00EA3A0D" w:rsidRPr="00F570C0">
              <w:rPr>
                <w:rStyle w:val="Hyperlink"/>
                <w:noProof/>
              </w:rPr>
              <w:t>7.1.</w:t>
            </w:r>
            <w:r w:rsidR="00EA3A0D">
              <w:rPr>
                <w:noProof/>
              </w:rPr>
              <w:tab/>
            </w:r>
            <w:r w:rsidR="00EA3A0D" w:rsidRPr="00F570C0">
              <w:rPr>
                <w:rStyle w:val="Hyperlink"/>
                <w:noProof/>
              </w:rPr>
              <w:t>The intended users or audience for the outputs</w:t>
            </w:r>
            <w:r w:rsidR="00EA3A0D">
              <w:rPr>
                <w:noProof/>
                <w:webHidden/>
              </w:rPr>
              <w:tab/>
            </w:r>
            <w:r w:rsidR="00EA3A0D">
              <w:rPr>
                <w:noProof/>
                <w:webHidden/>
              </w:rPr>
              <w:fldChar w:fldCharType="begin"/>
            </w:r>
            <w:r w:rsidR="00EA3A0D">
              <w:rPr>
                <w:noProof/>
                <w:webHidden/>
              </w:rPr>
              <w:instrText xml:space="preserve"> PAGEREF _Toc513109602 \h </w:instrText>
            </w:r>
            <w:r w:rsidR="00EA3A0D">
              <w:rPr>
                <w:noProof/>
                <w:webHidden/>
              </w:rPr>
            </w:r>
            <w:r w:rsidR="00EA3A0D">
              <w:rPr>
                <w:noProof/>
                <w:webHidden/>
              </w:rPr>
              <w:fldChar w:fldCharType="separate"/>
            </w:r>
            <w:r w:rsidR="00EA3A0D">
              <w:rPr>
                <w:noProof/>
                <w:webHidden/>
              </w:rPr>
              <w:t>19</w:t>
            </w:r>
            <w:r w:rsidR="00EA3A0D">
              <w:rPr>
                <w:noProof/>
                <w:webHidden/>
              </w:rPr>
              <w:fldChar w:fldCharType="end"/>
            </w:r>
          </w:hyperlink>
        </w:p>
        <w:p w14:paraId="527EE7DA" w14:textId="77777777" w:rsidR="00EA3A0D" w:rsidRDefault="00093E05">
          <w:pPr>
            <w:pStyle w:val="TOC2"/>
            <w:tabs>
              <w:tab w:val="left" w:pos="880"/>
              <w:tab w:val="right" w:leader="dot" w:pos="10456"/>
            </w:tabs>
            <w:rPr>
              <w:noProof/>
            </w:rPr>
          </w:pPr>
          <w:hyperlink w:anchor="_Toc513109603" w:history="1">
            <w:r w:rsidR="00EA3A0D" w:rsidRPr="00F570C0">
              <w:rPr>
                <w:rStyle w:val="Hyperlink"/>
                <w:noProof/>
              </w:rPr>
              <w:t>7.2.</w:t>
            </w:r>
            <w:r w:rsidR="00EA3A0D">
              <w:rPr>
                <w:noProof/>
              </w:rPr>
              <w:tab/>
            </w:r>
            <w:r w:rsidR="00EA3A0D" w:rsidRPr="00F570C0">
              <w:rPr>
                <w:rStyle w:val="Hyperlink"/>
                <w:noProof/>
              </w:rPr>
              <w:t>Editorial independence</w:t>
            </w:r>
            <w:r w:rsidR="00EA3A0D">
              <w:rPr>
                <w:noProof/>
                <w:webHidden/>
              </w:rPr>
              <w:tab/>
            </w:r>
            <w:r w:rsidR="00EA3A0D">
              <w:rPr>
                <w:noProof/>
                <w:webHidden/>
              </w:rPr>
              <w:fldChar w:fldCharType="begin"/>
            </w:r>
            <w:r w:rsidR="00EA3A0D">
              <w:rPr>
                <w:noProof/>
                <w:webHidden/>
              </w:rPr>
              <w:instrText xml:space="preserve"> PAGEREF _Toc513109603 \h </w:instrText>
            </w:r>
            <w:r w:rsidR="00EA3A0D">
              <w:rPr>
                <w:noProof/>
                <w:webHidden/>
              </w:rPr>
            </w:r>
            <w:r w:rsidR="00EA3A0D">
              <w:rPr>
                <w:noProof/>
                <w:webHidden/>
              </w:rPr>
              <w:fldChar w:fldCharType="separate"/>
            </w:r>
            <w:r w:rsidR="00EA3A0D">
              <w:rPr>
                <w:noProof/>
                <w:webHidden/>
              </w:rPr>
              <w:t>19</w:t>
            </w:r>
            <w:r w:rsidR="00EA3A0D">
              <w:rPr>
                <w:noProof/>
                <w:webHidden/>
              </w:rPr>
              <w:fldChar w:fldCharType="end"/>
            </w:r>
          </w:hyperlink>
        </w:p>
        <w:p w14:paraId="6991725B" w14:textId="77777777" w:rsidR="00EA3A0D" w:rsidRDefault="00093E05">
          <w:pPr>
            <w:pStyle w:val="TOC2"/>
            <w:tabs>
              <w:tab w:val="left" w:pos="880"/>
              <w:tab w:val="right" w:leader="dot" w:pos="10456"/>
            </w:tabs>
            <w:rPr>
              <w:noProof/>
            </w:rPr>
          </w:pPr>
          <w:hyperlink w:anchor="_Toc513109612" w:history="1">
            <w:r w:rsidR="00EA3A0D" w:rsidRPr="00F570C0">
              <w:rPr>
                <w:rStyle w:val="Hyperlink"/>
                <w:noProof/>
              </w:rPr>
              <w:t>7.3</w:t>
            </w:r>
            <w:r w:rsidR="00EA3A0D">
              <w:rPr>
                <w:noProof/>
              </w:rPr>
              <w:tab/>
            </w:r>
            <w:r w:rsidR="00EA3A0D" w:rsidRPr="00F570C0">
              <w:rPr>
                <w:rStyle w:val="Hyperlink"/>
                <w:noProof/>
              </w:rPr>
              <w:t>The modalities of feedback and outputs</w:t>
            </w:r>
            <w:r w:rsidR="00EA3A0D">
              <w:rPr>
                <w:noProof/>
                <w:webHidden/>
              </w:rPr>
              <w:tab/>
            </w:r>
            <w:r w:rsidR="00EA3A0D">
              <w:rPr>
                <w:noProof/>
                <w:webHidden/>
              </w:rPr>
              <w:fldChar w:fldCharType="begin"/>
            </w:r>
            <w:r w:rsidR="00EA3A0D">
              <w:rPr>
                <w:noProof/>
                <w:webHidden/>
              </w:rPr>
              <w:instrText xml:space="preserve"> PAGEREF _Toc513109612 \h </w:instrText>
            </w:r>
            <w:r w:rsidR="00EA3A0D">
              <w:rPr>
                <w:noProof/>
                <w:webHidden/>
              </w:rPr>
            </w:r>
            <w:r w:rsidR="00EA3A0D">
              <w:rPr>
                <w:noProof/>
                <w:webHidden/>
              </w:rPr>
              <w:fldChar w:fldCharType="separate"/>
            </w:r>
            <w:r w:rsidR="00EA3A0D">
              <w:rPr>
                <w:noProof/>
                <w:webHidden/>
              </w:rPr>
              <w:t>20</w:t>
            </w:r>
            <w:r w:rsidR="00EA3A0D">
              <w:rPr>
                <w:noProof/>
                <w:webHidden/>
              </w:rPr>
              <w:fldChar w:fldCharType="end"/>
            </w:r>
          </w:hyperlink>
        </w:p>
        <w:p w14:paraId="0BDCF6F0" w14:textId="77777777" w:rsidR="00EA3A0D" w:rsidRDefault="00093E05">
          <w:pPr>
            <w:pStyle w:val="TOC2"/>
            <w:tabs>
              <w:tab w:val="left" w:pos="880"/>
              <w:tab w:val="right" w:leader="dot" w:pos="10456"/>
            </w:tabs>
            <w:rPr>
              <w:noProof/>
            </w:rPr>
          </w:pPr>
          <w:hyperlink w:anchor="_Toc513109613" w:history="1">
            <w:r w:rsidR="00EA3A0D" w:rsidRPr="00F570C0">
              <w:rPr>
                <w:rStyle w:val="Hyperlink"/>
                <w:noProof/>
              </w:rPr>
              <w:t>7.4</w:t>
            </w:r>
            <w:r w:rsidR="00EA3A0D">
              <w:rPr>
                <w:noProof/>
              </w:rPr>
              <w:tab/>
            </w:r>
            <w:r w:rsidR="00EA3A0D" w:rsidRPr="00F570C0">
              <w:rPr>
                <w:rStyle w:val="Hyperlink"/>
                <w:noProof/>
              </w:rPr>
              <w:t>Recommendations</w:t>
            </w:r>
            <w:r w:rsidR="00EA3A0D">
              <w:rPr>
                <w:noProof/>
                <w:webHidden/>
              </w:rPr>
              <w:tab/>
            </w:r>
            <w:r w:rsidR="00EA3A0D">
              <w:rPr>
                <w:noProof/>
                <w:webHidden/>
              </w:rPr>
              <w:fldChar w:fldCharType="begin"/>
            </w:r>
            <w:r w:rsidR="00EA3A0D">
              <w:rPr>
                <w:noProof/>
                <w:webHidden/>
              </w:rPr>
              <w:instrText xml:space="preserve"> PAGEREF _Toc513109613 \h </w:instrText>
            </w:r>
            <w:r w:rsidR="00EA3A0D">
              <w:rPr>
                <w:noProof/>
                <w:webHidden/>
              </w:rPr>
            </w:r>
            <w:r w:rsidR="00EA3A0D">
              <w:rPr>
                <w:noProof/>
                <w:webHidden/>
              </w:rPr>
              <w:fldChar w:fldCharType="separate"/>
            </w:r>
            <w:r w:rsidR="00EA3A0D">
              <w:rPr>
                <w:noProof/>
                <w:webHidden/>
              </w:rPr>
              <w:t>21</w:t>
            </w:r>
            <w:r w:rsidR="00EA3A0D">
              <w:rPr>
                <w:noProof/>
                <w:webHidden/>
              </w:rPr>
              <w:fldChar w:fldCharType="end"/>
            </w:r>
          </w:hyperlink>
        </w:p>
        <w:p w14:paraId="36F9FB8D" w14:textId="77777777" w:rsidR="00EA3A0D" w:rsidRDefault="00093E05">
          <w:pPr>
            <w:pStyle w:val="TOC2"/>
            <w:tabs>
              <w:tab w:val="left" w:pos="880"/>
              <w:tab w:val="right" w:leader="dot" w:pos="10456"/>
            </w:tabs>
            <w:rPr>
              <w:noProof/>
            </w:rPr>
          </w:pPr>
          <w:hyperlink w:anchor="_Toc513109614" w:history="1">
            <w:r w:rsidR="00EA3A0D" w:rsidRPr="00F570C0">
              <w:rPr>
                <w:rStyle w:val="Hyperlink"/>
                <w:noProof/>
              </w:rPr>
              <w:t>7.5</w:t>
            </w:r>
            <w:r w:rsidR="00EA3A0D">
              <w:rPr>
                <w:noProof/>
              </w:rPr>
              <w:tab/>
            </w:r>
            <w:r w:rsidR="00EA3A0D" w:rsidRPr="00F570C0">
              <w:rPr>
                <w:rStyle w:val="Hyperlink"/>
                <w:noProof/>
              </w:rPr>
              <w:t>Comparators and benchmarking</w:t>
            </w:r>
            <w:r w:rsidR="00EA3A0D">
              <w:rPr>
                <w:noProof/>
                <w:webHidden/>
              </w:rPr>
              <w:tab/>
            </w:r>
            <w:r w:rsidR="00EA3A0D">
              <w:rPr>
                <w:noProof/>
                <w:webHidden/>
              </w:rPr>
              <w:fldChar w:fldCharType="begin"/>
            </w:r>
            <w:r w:rsidR="00EA3A0D">
              <w:rPr>
                <w:noProof/>
                <w:webHidden/>
              </w:rPr>
              <w:instrText xml:space="preserve"> PAGEREF _Toc513109614 \h </w:instrText>
            </w:r>
            <w:r w:rsidR="00EA3A0D">
              <w:rPr>
                <w:noProof/>
                <w:webHidden/>
              </w:rPr>
            </w:r>
            <w:r w:rsidR="00EA3A0D">
              <w:rPr>
                <w:noProof/>
                <w:webHidden/>
              </w:rPr>
              <w:fldChar w:fldCharType="separate"/>
            </w:r>
            <w:r w:rsidR="00EA3A0D">
              <w:rPr>
                <w:noProof/>
                <w:webHidden/>
              </w:rPr>
              <w:t>22</w:t>
            </w:r>
            <w:r w:rsidR="00EA3A0D">
              <w:rPr>
                <w:noProof/>
                <w:webHidden/>
              </w:rPr>
              <w:fldChar w:fldCharType="end"/>
            </w:r>
          </w:hyperlink>
        </w:p>
        <w:p w14:paraId="2F342A10" w14:textId="77777777" w:rsidR="00EA3A0D" w:rsidRDefault="00093E05">
          <w:pPr>
            <w:pStyle w:val="TOC2"/>
            <w:tabs>
              <w:tab w:val="left" w:pos="880"/>
              <w:tab w:val="right" w:leader="dot" w:pos="10456"/>
            </w:tabs>
            <w:rPr>
              <w:noProof/>
            </w:rPr>
          </w:pPr>
          <w:hyperlink w:anchor="_Toc513109615" w:history="1">
            <w:r w:rsidR="00EA3A0D" w:rsidRPr="00F570C0">
              <w:rPr>
                <w:rStyle w:val="Hyperlink"/>
                <w:noProof/>
              </w:rPr>
              <w:t>7.6</w:t>
            </w:r>
            <w:r w:rsidR="00EA3A0D">
              <w:rPr>
                <w:noProof/>
              </w:rPr>
              <w:tab/>
            </w:r>
            <w:r w:rsidR="00EA3A0D" w:rsidRPr="00F570C0">
              <w:rPr>
                <w:rStyle w:val="Hyperlink"/>
                <w:noProof/>
              </w:rPr>
              <w:t>Motivating and planning quality improvement</w:t>
            </w:r>
            <w:r w:rsidR="00EA3A0D">
              <w:rPr>
                <w:noProof/>
                <w:webHidden/>
              </w:rPr>
              <w:tab/>
            </w:r>
            <w:r w:rsidR="00EA3A0D">
              <w:rPr>
                <w:noProof/>
                <w:webHidden/>
              </w:rPr>
              <w:fldChar w:fldCharType="begin"/>
            </w:r>
            <w:r w:rsidR="00EA3A0D">
              <w:rPr>
                <w:noProof/>
                <w:webHidden/>
              </w:rPr>
              <w:instrText xml:space="preserve"> PAGEREF _Toc513109615 \h </w:instrText>
            </w:r>
            <w:r w:rsidR="00EA3A0D">
              <w:rPr>
                <w:noProof/>
                <w:webHidden/>
              </w:rPr>
            </w:r>
            <w:r w:rsidR="00EA3A0D">
              <w:rPr>
                <w:noProof/>
                <w:webHidden/>
              </w:rPr>
              <w:fldChar w:fldCharType="separate"/>
            </w:r>
            <w:r w:rsidR="00EA3A0D">
              <w:rPr>
                <w:noProof/>
                <w:webHidden/>
              </w:rPr>
              <w:t>23</w:t>
            </w:r>
            <w:r w:rsidR="00EA3A0D">
              <w:rPr>
                <w:noProof/>
                <w:webHidden/>
              </w:rPr>
              <w:fldChar w:fldCharType="end"/>
            </w:r>
          </w:hyperlink>
        </w:p>
        <w:p w14:paraId="7F3E797B" w14:textId="77777777" w:rsidR="00105CE4" w:rsidRPr="00BE14BD" w:rsidRDefault="00A41E5F">
          <w:pPr>
            <w:rPr>
              <w:color w:val="000000" w:themeColor="text1"/>
            </w:rPr>
          </w:pPr>
          <w:r w:rsidRPr="00BE14BD">
            <w:rPr>
              <w:b/>
              <w:bCs/>
              <w:noProof/>
              <w:color w:val="000000" w:themeColor="text1"/>
              <w:lang w:val="en-US"/>
            </w:rPr>
            <w:fldChar w:fldCharType="end"/>
          </w:r>
        </w:p>
      </w:sdtContent>
    </w:sdt>
    <w:p w14:paraId="1AC76370" w14:textId="77777777" w:rsidR="00D0674F" w:rsidRPr="00BE14BD" w:rsidRDefault="00D0674F">
      <w:pPr>
        <w:rPr>
          <w:color w:val="000000" w:themeColor="text1"/>
        </w:rPr>
      </w:pPr>
    </w:p>
    <w:p w14:paraId="6E3E8DFC" w14:textId="77777777" w:rsidR="00105CE4" w:rsidRPr="00BE14BD" w:rsidRDefault="00105CE4">
      <w:pPr>
        <w:rPr>
          <w:b/>
          <w:color w:val="000000" w:themeColor="text1"/>
        </w:rPr>
        <w:sectPr w:rsidR="00105CE4" w:rsidRPr="00BE14BD" w:rsidSect="000A7F8B">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DA0E04" w:rsidRPr="00BE14BD" w14:paraId="74B10FB4" w14:textId="77777777" w:rsidTr="00C2745B">
        <w:tc>
          <w:tcPr>
            <w:tcW w:w="9242" w:type="dxa"/>
            <w:shd w:val="clear" w:color="auto" w:fill="EEECE1" w:themeFill="background2"/>
          </w:tcPr>
          <w:p w14:paraId="70D9F5A1" w14:textId="77777777" w:rsidR="00DA0E04" w:rsidRPr="00BE14BD" w:rsidRDefault="00DA0E04" w:rsidP="00C2745B">
            <w:pPr>
              <w:pStyle w:val="Heading1"/>
              <w:outlineLvl w:val="0"/>
            </w:pPr>
            <w:bookmarkStart w:id="2" w:name="_Toc513109562"/>
            <w:r w:rsidRPr="00BE14BD">
              <w:lastRenderedPageBreak/>
              <w:t>Domain</w:t>
            </w:r>
            <w:r w:rsidR="00650C7D" w:rsidRPr="00BE14BD">
              <w:t xml:space="preserve"> 1</w:t>
            </w:r>
            <w:r w:rsidRPr="00BE14BD">
              <w:t>: Organisational information</w:t>
            </w:r>
            <w:bookmarkEnd w:id="2"/>
          </w:p>
        </w:tc>
      </w:tr>
    </w:tbl>
    <w:p w14:paraId="47B47416" w14:textId="77777777" w:rsidR="00DA0E04" w:rsidRPr="00BE14BD" w:rsidRDefault="00137724" w:rsidP="00137724">
      <w:pPr>
        <w:tabs>
          <w:tab w:val="left" w:pos="6311"/>
        </w:tabs>
        <w:rPr>
          <w:color w:val="000000" w:themeColor="text1"/>
        </w:rPr>
      </w:pPr>
      <w:r w:rsidRPr="00BE14BD">
        <w:rPr>
          <w:color w:val="000000" w:themeColor="text1"/>
        </w:rPr>
        <w:tab/>
      </w:r>
    </w:p>
    <w:tbl>
      <w:tblPr>
        <w:tblStyle w:val="TableGrid"/>
        <w:tblW w:w="0" w:type="auto"/>
        <w:tblLook w:val="04A0" w:firstRow="1" w:lastRow="0" w:firstColumn="1" w:lastColumn="0" w:noHBand="0" w:noVBand="1"/>
      </w:tblPr>
      <w:tblGrid>
        <w:gridCol w:w="9016"/>
      </w:tblGrid>
      <w:tr w:rsidR="00623E94" w:rsidRPr="00BE14BD" w14:paraId="67964527" w14:textId="77777777" w:rsidTr="00A201C2">
        <w:tc>
          <w:tcPr>
            <w:tcW w:w="9242" w:type="dxa"/>
          </w:tcPr>
          <w:p w14:paraId="70D64808" w14:textId="77777777" w:rsidR="00623E94" w:rsidRPr="00BE14BD" w:rsidRDefault="00E6391B" w:rsidP="002E545B">
            <w:pPr>
              <w:pStyle w:val="Heading2"/>
              <w:numPr>
                <w:ilvl w:val="1"/>
                <w:numId w:val="10"/>
              </w:numPr>
              <w:ind w:left="426" w:hanging="426"/>
              <w:outlineLvl w:val="1"/>
            </w:pPr>
            <w:bookmarkStart w:id="3" w:name="_Toc513109563"/>
            <w:r w:rsidRPr="00BE14BD">
              <w:t xml:space="preserve">The name of the </w:t>
            </w:r>
            <w:r w:rsidR="00623E94" w:rsidRPr="00BE14BD">
              <w:t>programme</w:t>
            </w:r>
            <w:bookmarkEnd w:id="3"/>
            <w:r w:rsidR="00137724" w:rsidRPr="00BE14BD">
              <w:t xml:space="preserve"> </w:t>
            </w:r>
          </w:p>
        </w:tc>
      </w:tr>
      <w:tr w:rsidR="00E6391B" w:rsidRPr="00BE14BD" w14:paraId="32BF15EC" w14:textId="77777777" w:rsidTr="00A201C2">
        <w:tc>
          <w:tcPr>
            <w:tcW w:w="9242" w:type="dxa"/>
          </w:tcPr>
          <w:p w14:paraId="0AE7D8E4" w14:textId="77777777" w:rsidR="00E6391B" w:rsidRPr="00BE14BD" w:rsidRDefault="00CC3B11" w:rsidP="00137724">
            <w:pPr>
              <w:rPr>
                <w:color w:val="000000" w:themeColor="text1"/>
              </w:rPr>
            </w:pPr>
            <w:r>
              <w:t>National Emergency Laparotomy Audit (NELA)</w:t>
            </w:r>
          </w:p>
          <w:p w14:paraId="7B784FA2" w14:textId="77777777" w:rsidR="00137724" w:rsidRPr="00BE14BD" w:rsidRDefault="00137724" w:rsidP="00137724">
            <w:pPr>
              <w:rPr>
                <w:color w:val="000000" w:themeColor="text1"/>
              </w:rPr>
            </w:pPr>
          </w:p>
          <w:p w14:paraId="5193EB84" w14:textId="77777777" w:rsidR="00137724" w:rsidRPr="00BE14BD" w:rsidRDefault="00137724" w:rsidP="00137724">
            <w:pPr>
              <w:rPr>
                <w:color w:val="000000" w:themeColor="text1"/>
              </w:rPr>
            </w:pPr>
          </w:p>
        </w:tc>
      </w:tr>
    </w:tbl>
    <w:p w14:paraId="67B8D8F2" w14:textId="77777777" w:rsidR="00623E94" w:rsidRPr="00BE14BD" w:rsidRDefault="00623E94">
      <w:pPr>
        <w:rPr>
          <w:color w:val="000000" w:themeColor="text1"/>
        </w:rPr>
      </w:pPr>
    </w:p>
    <w:tbl>
      <w:tblPr>
        <w:tblStyle w:val="TableGrid"/>
        <w:tblW w:w="0" w:type="auto"/>
        <w:tblLook w:val="04A0" w:firstRow="1" w:lastRow="0" w:firstColumn="1" w:lastColumn="0" w:noHBand="0" w:noVBand="1"/>
      </w:tblPr>
      <w:tblGrid>
        <w:gridCol w:w="9016"/>
      </w:tblGrid>
      <w:tr w:rsidR="00623E94" w:rsidRPr="00BE14BD" w14:paraId="59E830BE" w14:textId="77777777" w:rsidTr="00A201C2">
        <w:tc>
          <w:tcPr>
            <w:tcW w:w="9242" w:type="dxa"/>
          </w:tcPr>
          <w:p w14:paraId="3967B06E" w14:textId="77777777" w:rsidR="00623E94" w:rsidRPr="00BE14BD" w:rsidRDefault="00623E94" w:rsidP="002E545B">
            <w:pPr>
              <w:pStyle w:val="Heading2"/>
              <w:numPr>
                <w:ilvl w:val="1"/>
                <w:numId w:val="10"/>
              </w:numPr>
              <w:ind w:left="426" w:hanging="426"/>
              <w:outlineLvl w:val="1"/>
            </w:pPr>
            <w:bookmarkStart w:id="4" w:name="_Toc513109564"/>
            <w:r w:rsidRPr="00BE14BD">
              <w:t xml:space="preserve">The name of the organisation </w:t>
            </w:r>
            <w:r w:rsidR="00940AFB" w:rsidRPr="00BE14BD">
              <w:t>carrying out the</w:t>
            </w:r>
            <w:r w:rsidRPr="00BE14BD">
              <w:t xml:space="preserve"> programme</w:t>
            </w:r>
            <w:bookmarkEnd w:id="4"/>
          </w:p>
        </w:tc>
      </w:tr>
      <w:tr w:rsidR="00623E94" w:rsidRPr="00BE14BD" w14:paraId="0C9E5F74" w14:textId="77777777" w:rsidTr="00A201C2">
        <w:tc>
          <w:tcPr>
            <w:tcW w:w="9242" w:type="dxa"/>
          </w:tcPr>
          <w:p w14:paraId="3BA2DF7C" w14:textId="77777777" w:rsidR="00623E94" w:rsidRPr="00BE14BD" w:rsidRDefault="00CC3B11" w:rsidP="00623E94">
            <w:pPr>
              <w:rPr>
                <w:color w:val="000000" w:themeColor="text1"/>
              </w:rPr>
            </w:pPr>
            <w:r>
              <w:rPr>
                <w:color w:val="000000" w:themeColor="text1"/>
              </w:rPr>
              <w:t>The Royal College of Anaesthetists</w:t>
            </w:r>
          </w:p>
          <w:p w14:paraId="7264788D" w14:textId="77777777" w:rsidR="00137724" w:rsidRPr="00BE14BD" w:rsidRDefault="00137724" w:rsidP="00623E94">
            <w:pPr>
              <w:rPr>
                <w:color w:val="000000" w:themeColor="text1"/>
              </w:rPr>
            </w:pPr>
          </w:p>
          <w:p w14:paraId="1371B7A1" w14:textId="77777777" w:rsidR="00137724" w:rsidRPr="00BE14BD" w:rsidRDefault="00137724" w:rsidP="00623E94">
            <w:pPr>
              <w:rPr>
                <w:color w:val="000000" w:themeColor="text1"/>
              </w:rPr>
            </w:pPr>
          </w:p>
        </w:tc>
      </w:tr>
    </w:tbl>
    <w:p w14:paraId="32C08EF4" w14:textId="77777777" w:rsidR="00623E94" w:rsidRPr="00BE14BD" w:rsidRDefault="00623E94">
      <w:pPr>
        <w:rPr>
          <w:color w:val="000000" w:themeColor="text1"/>
        </w:rPr>
      </w:pPr>
    </w:p>
    <w:tbl>
      <w:tblPr>
        <w:tblStyle w:val="TableGrid"/>
        <w:tblW w:w="0" w:type="auto"/>
        <w:tblLook w:val="04A0" w:firstRow="1" w:lastRow="0" w:firstColumn="1" w:lastColumn="0" w:noHBand="0" w:noVBand="1"/>
      </w:tblPr>
      <w:tblGrid>
        <w:gridCol w:w="9016"/>
      </w:tblGrid>
      <w:tr w:rsidR="00623E94" w:rsidRPr="00BE14BD" w14:paraId="421FAB08" w14:textId="77777777" w:rsidTr="00A201C2">
        <w:tc>
          <w:tcPr>
            <w:tcW w:w="9242" w:type="dxa"/>
          </w:tcPr>
          <w:p w14:paraId="2038E7C1" w14:textId="77777777" w:rsidR="00623E94" w:rsidRPr="00BE14BD" w:rsidRDefault="009F02FE" w:rsidP="002E545B">
            <w:pPr>
              <w:pStyle w:val="Heading2"/>
              <w:numPr>
                <w:ilvl w:val="1"/>
                <w:numId w:val="10"/>
              </w:numPr>
              <w:ind w:left="426" w:hanging="426"/>
              <w:outlineLvl w:val="1"/>
            </w:pPr>
            <w:bookmarkStart w:id="5" w:name="_Toc513109565"/>
            <w:r>
              <w:t xml:space="preserve">Main </w:t>
            </w:r>
            <w:r w:rsidR="00C62043">
              <w:t>website</w:t>
            </w:r>
            <w:r w:rsidR="00137724" w:rsidRPr="00BE14BD">
              <w:t xml:space="preserve"> </w:t>
            </w:r>
            <w:r w:rsidR="00267FB2" w:rsidRPr="00BE14BD">
              <w:t>for the programme</w:t>
            </w:r>
            <w:bookmarkEnd w:id="5"/>
          </w:p>
        </w:tc>
      </w:tr>
      <w:tr w:rsidR="00623E94" w:rsidRPr="00BE14BD" w14:paraId="27999059" w14:textId="77777777" w:rsidTr="00A201C2">
        <w:tc>
          <w:tcPr>
            <w:tcW w:w="9242" w:type="dxa"/>
          </w:tcPr>
          <w:p w14:paraId="53F13C87" w14:textId="77777777" w:rsidR="00137724" w:rsidRPr="00BE14BD" w:rsidRDefault="00093E05" w:rsidP="00A201C2">
            <w:pPr>
              <w:rPr>
                <w:color w:val="000000" w:themeColor="text1"/>
              </w:rPr>
            </w:pPr>
            <w:hyperlink r:id="rId11" w:history="1">
              <w:r w:rsidR="00CC3B11" w:rsidRPr="005A2561">
                <w:rPr>
                  <w:rStyle w:val="Hyperlink"/>
                </w:rPr>
                <w:t>https://www.nela.org.uk/</w:t>
              </w:r>
            </w:hyperlink>
            <w:r w:rsidR="00CC3B11">
              <w:t xml:space="preserve"> </w:t>
            </w:r>
          </w:p>
          <w:p w14:paraId="68ABF316" w14:textId="77777777" w:rsidR="00137724" w:rsidRPr="00BE14BD" w:rsidRDefault="00137724" w:rsidP="00A201C2">
            <w:pPr>
              <w:rPr>
                <w:color w:val="000000" w:themeColor="text1"/>
              </w:rPr>
            </w:pPr>
          </w:p>
        </w:tc>
      </w:tr>
    </w:tbl>
    <w:p w14:paraId="49437BC0" w14:textId="77777777" w:rsidR="00095503" w:rsidRPr="00BE14BD" w:rsidRDefault="00095503">
      <w:pPr>
        <w:rPr>
          <w:color w:val="000000" w:themeColor="text1"/>
        </w:rPr>
      </w:pPr>
    </w:p>
    <w:tbl>
      <w:tblPr>
        <w:tblStyle w:val="TableGrid"/>
        <w:tblW w:w="0" w:type="auto"/>
        <w:tblLook w:val="04A0" w:firstRow="1" w:lastRow="0" w:firstColumn="1" w:lastColumn="0" w:noHBand="0" w:noVBand="1"/>
      </w:tblPr>
      <w:tblGrid>
        <w:gridCol w:w="9016"/>
      </w:tblGrid>
      <w:tr w:rsidR="00095503" w:rsidRPr="00BE14BD" w14:paraId="440E43DF" w14:textId="77777777" w:rsidTr="00095503">
        <w:tc>
          <w:tcPr>
            <w:tcW w:w="9242" w:type="dxa"/>
          </w:tcPr>
          <w:p w14:paraId="3CEF5149" w14:textId="77777777" w:rsidR="00095503" w:rsidRPr="00BE14BD" w:rsidRDefault="00137724" w:rsidP="002E545B">
            <w:pPr>
              <w:pStyle w:val="Heading2"/>
              <w:numPr>
                <w:ilvl w:val="1"/>
                <w:numId w:val="10"/>
              </w:numPr>
              <w:ind w:left="426" w:hanging="426"/>
              <w:outlineLvl w:val="1"/>
            </w:pPr>
            <w:bookmarkStart w:id="6" w:name="_Toc513109566"/>
            <w:r w:rsidRPr="00BE14BD">
              <w:t>Date</w:t>
            </w:r>
            <w:r w:rsidR="00A37CBC">
              <w:t xml:space="preserve"> </w:t>
            </w:r>
            <w:r w:rsidRPr="00BE14BD">
              <w:t xml:space="preserve">of publication </w:t>
            </w:r>
            <w:r w:rsidR="00A37CBC">
              <w:t xml:space="preserve">and version number </w:t>
            </w:r>
            <w:r w:rsidRPr="00BE14BD">
              <w:t xml:space="preserve">of </w:t>
            </w:r>
            <w:r w:rsidR="009F02FE">
              <w:t xml:space="preserve">the </w:t>
            </w:r>
            <w:r w:rsidRPr="00BE14BD">
              <w:t>tool on your website</w:t>
            </w:r>
            <w:bookmarkEnd w:id="6"/>
            <w:r w:rsidRPr="00BE14BD">
              <w:t xml:space="preserve"> </w:t>
            </w:r>
          </w:p>
        </w:tc>
      </w:tr>
      <w:tr w:rsidR="00095503" w:rsidRPr="00BE14BD" w14:paraId="74A2036D" w14:textId="77777777" w:rsidTr="00095503">
        <w:tc>
          <w:tcPr>
            <w:tcW w:w="9242" w:type="dxa"/>
          </w:tcPr>
          <w:p w14:paraId="6FACA21B" w14:textId="1DE4B47D" w:rsidR="00915900" w:rsidRPr="00915900" w:rsidRDefault="00915900" w:rsidP="00137724">
            <w:r>
              <w:t>2018 – Version 1</w:t>
            </w:r>
            <w:r w:rsidR="00093E05">
              <w:t xml:space="preserve"> - </w:t>
            </w:r>
            <w:hyperlink r:id="rId12" w:history="1">
              <w:r w:rsidR="00093E05" w:rsidRPr="000D0BE9">
                <w:rPr>
                  <w:rStyle w:val="Hyperlink"/>
                </w:rPr>
                <w:t>https://www.nela.org.uk/Audit-info-Documents#pt</w:t>
              </w:r>
            </w:hyperlink>
            <w:r w:rsidR="00093E05">
              <w:t xml:space="preserve"> </w:t>
            </w:r>
            <w:bookmarkStart w:id="7" w:name="_GoBack"/>
            <w:bookmarkEnd w:id="7"/>
          </w:p>
          <w:p w14:paraId="4D7003D9" w14:textId="77777777" w:rsidR="00137724" w:rsidRPr="00BE14BD" w:rsidRDefault="00137724" w:rsidP="00137724">
            <w:pPr>
              <w:rPr>
                <w:color w:val="000000" w:themeColor="text1"/>
              </w:rPr>
            </w:pPr>
          </w:p>
          <w:p w14:paraId="5D508242" w14:textId="77777777" w:rsidR="00137724" w:rsidRPr="00BE14BD" w:rsidRDefault="00137724" w:rsidP="00137724">
            <w:pPr>
              <w:rPr>
                <w:color w:val="000000" w:themeColor="text1"/>
              </w:rPr>
            </w:pPr>
          </w:p>
        </w:tc>
      </w:tr>
    </w:tbl>
    <w:p w14:paraId="066A6A8E" w14:textId="77777777" w:rsidR="004F3B35" w:rsidRPr="00BE14BD" w:rsidRDefault="004F3B35">
      <w:pPr>
        <w:rPr>
          <w:color w:val="000000" w:themeColor="text1"/>
        </w:rPr>
      </w:pPr>
    </w:p>
    <w:p w14:paraId="3B868A1A" w14:textId="77777777" w:rsidR="004F3B35" w:rsidRPr="00BE14BD" w:rsidRDefault="004F3B35">
      <w:pPr>
        <w:rPr>
          <w:color w:val="000000" w:themeColor="text1"/>
        </w:rPr>
      </w:pPr>
      <w:r w:rsidRPr="00BE14BD">
        <w:rPr>
          <w:color w:val="000000" w:themeColor="text1"/>
        </w:rPr>
        <w:br w:type="page"/>
      </w:r>
    </w:p>
    <w:tbl>
      <w:tblPr>
        <w:tblStyle w:val="TableGrid"/>
        <w:tblW w:w="0" w:type="auto"/>
        <w:tblLook w:val="04A0" w:firstRow="1" w:lastRow="0" w:firstColumn="1" w:lastColumn="0" w:noHBand="0" w:noVBand="1"/>
      </w:tblPr>
      <w:tblGrid>
        <w:gridCol w:w="9016"/>
      </w:tblGrid>
      <w:tr w:rsidR="004F3B35" w:rsidRPr="00BE14BD" w14:paraId="6F8D8769" w14:textId="77777777" w:rsidTr="004F3B35">
        <w:tc>
          <w:tcPr>
            <w:tcW w:w="9242" w:type="dxa"/>
            <w:shd w:val="clear" w:color="auto" w:fill="EEECE1" w:themeFill="background2"/>
          </w:tcPr>
          <w:p w14:paraId="336CC9FC" w14:textId="77777777" w:rsidR="004F3B35" w:rsidRPr="00ED08EB" w:rsidRDefault="004F3B35">
            <w:pPr>
              <w:pStyle w:val="Heading1"/>
              <w:outlineLvl w:val="0"/>
            </w:pPr>
            <w:bookmarkStart w:id="8" w:name="_Toc513109567"/>
            <w:r w:rsidRPr="00ED08EB">
              <w:lastRenderedPageBreak/>
              <w:t>Domain 2: Aims</w:t>
            </w:r>
            <w:r w:rsidR="00016789" w:rsidRPr="00ED08EB">
              <w:t xml:space="preserve"> and objectives</w:t>
            </w:r>
            <w:bookmarkEnd w:id="8"/>
          </w:p>
        </w:tc>
      </w:tr>
    </w:tbl>
    <w:p w14:paraId="2390B032" w14:textId="77777777" w:rsidR="004F3B35" w:rsidRPr="00BE14BD" w:rsidRDefault="004F3B35" w:rsidP="002B4956">
      <w:pPr>
        <w:spacing w:line="240" w:lineRule="auto"/>
        <w:rPr>
          <w:color w:val="000000" w:themeColor="text1"/>
        </w:rPr>
      </w:pPr>
    </w:p>
    <w:tbl>
      <w:tblPr>
        <w:tblStyle w:val="TableGrid"/>
        <w:tblW w:w="0" w:type="auto"/>
        <w:tblLook w:val="04A0" w:firstRow="1" w:lastRow="0" w:firstColumn="1" w:lastColumn="0" w:noHBand="0" w:noVBand="1"/>
      </w:tblPr>
      <w:tblGrid>
        <w:gridCol w:w="9016"/>
      </w:tblGrid>
      <w:tr w:rsidR="00267FB2" w:rsidRPr="00BE14BD" w14:paraId="7F89AD76" w14:textId="77777777" w:rsidTr="00A201C2">
        <w:trPr>
          <w:hidden/>
        </w:trPr>
        <w:tc>
          <w:tcPr>
            <w:tcW w:w="9242" w:type="dxa"/>
          </w:tcPr>
          <w:p w14:paraId="00C43B1F" w14:textId="77777777" w:rsidR="00A07033" w:rsidRPr="00BE14BD" w:rsidRDefault="00A07033" w:rsidP="002E545B">
            <w:pPr>
              <w:pStyle w:val="ListParagraph"/>
              <w:keepNext/>
              <w:keepLines/>
              <w:numPr>
                <w:ilvl w:val="0"/>
                <w:numId w:val="10"/>
              </w:numPr>
              <w:spacing w:before="200"/>
              <w:contextualSpacing w:val="0"/>
              <w:outlineLvl w:val="1"/>
              <w:rPr>
                <w:rFonts w:asciiTheme="majorHAnsi" w:eastAsiaTheme="majorEastAsia" w:hAnsiTheme="majorHAnsi" w:cstheme="majorBidi"/>
                <w:b/>
                <w:bCs/>
                <w:vanish/>
                <w:color w:val="000000" w:themeColor="text1"/>
                <w:szCs w:val="26"/>
              </w:rPr>
            </w:pPr>
            <w:bookmarkStart w:id="9" w:name="_Toc503336748"/>
            <w:bookmarkStart w:id="10" w:name="_Toc503337739"/>
            <w:bookmarkStart w:id="11" w:name="_Toc503337872"/>
            <w:bookmarkStart w:id="12" w:name="_Toc503342193"/>
            <w:bookmarkStart w:id="13" w:name="_Toc503342380"/>
            <w:bookmarkStart w:id="14" w:name="_Toc503342489"/>
            <w:bookmarkStart w:id="15" w:name="_Toc503342642"/>
            <w:bookmarkStart w:id="16" w:name="_Toc503342940"/>
            <w:bookmarkStart w:id="17" w:name="_Toc503343344"/>
            <w:bookmarkStart w:id="18" w:name="_Toc503387561"/>
            <w:bookmarkStart w:id="19" w:name="_Toc503420266"/>
            <w:bookmarkStart w:id="20" w:name="_Toc503422046"/>
            <w:bookmarkStart w:id="21" w:name="_Toc503422252"/>
            <w:bookmarkStart w:id="22" w:name="_Toc503422338"/>
            <w:bookmarkStart w:id="23" w:name="_Toc503422405"/>
            <w:bookmarkStart w:id="24" w:name="_Toc503422473"/>
            <w:bookmarkStart w:id="25" w:name="_Toc503424720"/>
            <w:bookmarkStart w:id="26" w:name="_Toc503424787"/>
            <w:bookmarkStart w:id="27" w:name="_Toc503436788"/>
            <w:bookmarkStart w:id="28" w:name="_Toc504572513"/>
            <w:bookmarkStart w:id="29" w:name="_Toc504988614"/>
            <w:bookmarkStart w:id="30" w:name="_Toc504988679"/>
            <w:bookmarkStart w:id="31" w:name="_Toc504988746"/>
            <w:bookmarkStart w:id="32" w:name="_Toc504988812"/>
            <w:bookmarkStart w:id="33" w:name="_Toc504989025"/>
            <w:bookmarkStart w:id="34" w:name="_Toc504989112"/>
            <w:bookmarkStart w:id="35" w:name="_Toc504989251"/>
            <w:bookmarkStart w:id="36" w:name="_Toc513109215"/>
            <w:bookmarkStart w:id="37" w:name="_Toc513109271"/>
            <w:bookmarkStart w:id="38" w:name="_Toc513109342"/>
            <w:bookmarkStart w:id="39" w:name="_Toc513109398"/>
            <w:bookmarkStart w:id="40" w:name="_Toc513109455"/>
            <w:bookmarkStart w:id="41" w:name="_Toc513109512"/>
            <w:bookmarkStart w:id="42" w:name="_Toc51310956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031CB649" w14:textId="77777777" w:rsidR="00267FB2" w:rsidRPr="00BE14BD" w:rsidRDefault="00843D80" w:rsidP="002E545B">
            <w:pPr>
              <w:pStyle w:val="Heading2"/>
              <w:numPr>
                <w:ilvl w:val="1"/>
                <w:numId w:val="10"/>
              </w:numPr>
              <w:ind w:left="426" w:hanging="426"/>
              <w:outlineLvl w:val="1"/>
            </w:pPr>
            <w:bookmarkStart w:id="43" w:name="_Toc513109569"/>
            <w:r w:rsidRPr="00BE14BD">
              <w:t>Overall aim</w:t>
            </w:r>
            <w:bookmarkEnd w:id="43"/>
            <w:r w:rsidR="004C70B6">
              <w:t xml:space="preserve"> </w:t>
            </w:r>
          </w:p>
        </w:tc>
      </w:tr>
      <w:tr w:rsidR="00267FB2" w:rsidRPr="00BE14BD" w14:paraId="60B6BBBF" w14:textId="77777777" w:rsidTr="00A201C2">
        <w:tc>
          <w:tcPr>
            <w:tcW w:w="9242" w:type="dxa"/>
          </w:tcPr>
          <w:p w14:paraId="5FD0943E" w14:textId="77777777" w:rsidR="00CC3B11" w:rsidRDefault="00CC3B11" w:rsidP="005417BD">
            <w:pPr>
              <w:rPr>
                <w:color w:val="000000" w:themeColor="text1"/>
              </w:rPr>
            </w:pPr>
            <w:r w:rsidRPr="00CC3B11">
              <w:rPr>
                <w:color w:val="000000" w:themeColor="text1"/>
              </w:rPr>
              <w:t xml:space="preserve">The aim of the audit is to enable the improvement of the quality of care for patients undergoing emergency laparotomy through the provision of high quality comparative data from all providers of emergency laparotomy. </w:t>
            </w:r>
          </w:p>
          <w:p w14:paraId="5FD3F04E" w14:textId="77777777" w:rsidR="005417BD" w:rsidRPr="00BE14BD" w:rsidRDefault="005417BD" w:rsidP="005417BD">
            <w:pPr>
              <w:rPr>
                <w:color w:val="000000" w:themeColor="text1"/>
              </w:rPr>
            </w:pPr>
            <w:r w:rsidRPr="00BE14BD">
              <w:rPr>
                <w:color w:val="000000" w:themeColor="text1"/>
              </w:rPr>
              <w:t xml:space="preserve"> </w:t>
            </w:r>
          </w:p>
        </w:tc>
      </w:tr>
      <w:tr w:rsidR="00267FB2" w:rsidRPr="00BE14BD" w14:paraId="44BC5619" w14:textId="77777777" w:rsidTr="00A201C2">
        <w:tc>
          <w:tcPr>
            <w:tcW w:w="9242" w:type="dxa"/>
          </w:tcPr>
          <w:p w14:paraId="5D4D7F4D" w14:textId="77777777" w:rsidR="00267FB2" w:rsidRPr="00BE14BD" w:rsidRDefault="00267FB2" w:rsidP="00A201C2">
            <w:pPr>
              <w:rPr>
                <w:color w:val="000000" w:themeColor="text1"/>
              </w:rPr>
            </w:pPr>
            <w:r w:rsidRPr="00BE14BD">
              <w:rPr>
                <w:color w:val="000000" w:themeColor="text1"/>
              </w:rPr>
              <w:t>Example</w:t>
            </w:r>
            <w:r w:rsidR="00CB7CBB" w:rsidRPr="00BE14BD">
              <w:rPr>
                <w:color w:val="000000" w:themeColor="text1"/>
              </w:rPr>
              <w:t>:</w:t>
            </w:r>
          </w:p>
          <w:p w14:paraId="0119A2EA" w14:textId="77777777" w:rsidR="00267FB2" w:rsidRPr="00BE14BD" w:rsidRDefault="00267FB2" w:rsidP="00A201C2">
            <w:pPr>
              <w:rPr>
                <w:color w:val="000000" w:themeColor="text1"/>
              </w:rPr>
            </w:pPr>
          </w:p>
          <w:p w14:paraId="4F8B9ABD" w14:textId="77777777" w:rsidR="005417BD" w:rsidRPr="00BE14BD" w:rsidRDefault="00267FB2" w:rsidP="00267FB2">
            <w:pPr>
              <w:rPr>
                <w:color w:val="000000" w:themeColor="text1"/>
              </w:rPr>
            </w:pPr>
            <w:r w:rsidRPr="00BE14BD">
              <w:rPr>
                <w:color w:val="000000" w:themeColor="text1"/>
              </w:rPr>
              <w:t>"The aim of the audit programme is to improve the effect</w:t>
            </w:r>
            <w:r w:rsidR="009E7A0B" w:rsidRPr="00BE14BD">
              <w:rPr>
                <w:color w:val="000000" w:themeColor="text1"/>
              </w:rPr>
              <w:t xml:space="preserve">iveness, safety and experience </w:t>
            </w:r>
            <w:r w:rsidRPr="00BE14BD">
              <w:rPr>
                <w:color w:val="000000" w:themeColor="text1"/>
              </w:rPr>
              <w:t xml:space="preserve">of care provided to patients admitted to hospital in England. </w:t>
            </w:r>
            <w:r w:rsidR="005417BD" w:rsidRPr="00BE14BD">
              <w:rPr>
                <w:color w:val="000000" w:themeColor="text1"/>
              </w:rPr>
              <w:t>Current provision of care varies widely between hospitals, with only 52% of acute hospitals meeting the quality standards set by….</w:t>
            </w:r>
          </w:p>
          <w:p w14:paraId="39BC1330" w14:textId="77777777" w:rsidR="00267FB2" w:rsidRPr="00BE14BD" w:rsidRDefault="00267FB2" w:rsidP="00267FB2">
            <w:pPr>
              <w:rPr>
                <w:color w:val="000000" w:themeColor="text1"/>
              </w:rPr>
            </w:pPr>
            <w:r w:rsidRPr="00BE14BD">
              <w:rPr>
                <w:color w:val="000000" w:themeColor="text1"/>
              </w:rPr>
              <w:t xml:space="preserve">The programme aims to </w:t>
            </w:r>
            <w:r w:rsidR="00CB7CBB" w:rsidRPr="00BE14BD">
              <w:rPr>
                <w:color w:val="000000" w:themeColor="text1"/>
              </w:rPr>
              <w:t>help healthcare organisations provide the best care in Europe for patients with XXX by 2020</w:t>
            </w:r>
            <w:r w:rsidRPr="00BE14BD">
              <w:rPr>
                <w:color w:val="000000" w:themeColor="text1"/>
              </w:rPr>
              <w:t>"</w:t>
            </w:r>
          </w:p>
          <w:p w14:paraId="7F38E529" w14:textId="77777777" w:rsidR="005417BD" w:rsidRPr="00BE14BD" w:rsidRDefault="005417BD" w:rsidP="00267FB2">
            <w:pPr>
              <w:rPr>
                <w:color w:val="000000" w:themeColor="text1"/>
              </w:rPr>
            </w:pPr>
          </w:p>
        </w:tc>
      </w:tr>
    </w:tbl>
    <w:p w14:paraId="083FCED5" w14:textId="77777777" w:rsidR="00267FB2" w:rsidRPr="00BE14BD" w:rsidRDefault="00267FB2">
      <w:pPr>
        <w:rPr>
          <w:color w:val="000000" w:themeColor="text1"/>
        </w:rPr>
      </w:pPr>
    </w:p>
    <w:tbl>
      <w:tblPr>
        <w:tblStyle w:val="TableGrid"/>
        <w:tblW w:w="0" w:type="auto"/>
        <w:tblLook w:val="04A0" w:firstRow="1" w:lastRow="0" w:firstColumn="1" w:lastColumn="0" w:noHBand="0" w:noVBand="1"/>
      </w:tblPr>
      <w:tblGrid>
        <w:gridCol w:w="9016"/>
      </w:tblGrid>
      <w:tr w:rsidR="004E0981" w:rsidRPr="00BE14BD" w14:paraId="61FFDBFA" w14:textId="77777777" w:rsidTr="00A41E5F">
        <w:tc>
          <w:tcPr>
            <w:tcW w:w="9242" w:type="dxa"/>
          </w:tcPr>
          <w:p w14:paraId="12EE7B60" w14:textId="77777777" w:rsidR="004E0981" w:rsidRPr="00BE14BD" w:rsidRDefault="00A41E5F" w:rsidP="002E545B">
            <w:pPr>
              <w:pStyle w:val="Heading2"/>
              <w:numPr>
                <w:ilvl w:val="1"/>
                <w:numId w:val="10"/>
              </w:numPr>
              <w:ind w:left="426" w:hanging="426"/>
              <w:outlineLvl w:val="1"/>
            </w:pPr>
            <w:bookmarkStart w:id="44" w:name="_Ref513105058"/>
            <w:bookmarkStart w:id="45" w:name="_Ref513106539"/>
            <w:bookmarkStart w:id="46" w:name="_Toc513109570"/>
            <w:r w:rsidRPr="00BE14BD">
              <w:t>Quality improvement objectives</w:t>
            </w:r>
            <w:bookmarkEnd w:id="44"/>
            <w:bookmarkEnd w:id="45"/>
            <w:bookmarkEnd w:id="46"/>
          </w:p>
        </w:tc>
      </w:tr>
      <w:tr w:rsidR="004E0981" w:rsidRPr="00BE14BD" w14:paraId="234EBC80" w14:textId="77777777" w:rsidTr="00A41E5F">
        <w:tc>
          <w:tcPr>
            <w:tcW w:w="9242" w:type="dxa"/>
          </w:tcPr>
          <w:p w14:paraId="50FE3CBC" w14:textId="77777777" w:rsidR="001E4380" w:rsidRDefault="001C0505" w:rsidP="001C0505">
            <w:pPr>
              <w:rPr>
                <w:color w:val="000000" w:themeColor="text1"/>
              </w:rPr>
            </w:pPr>
            <w:r>
              <w:rPr>
                <w:color w:val="000000" w:themeColor="text1"/>
              </w:rPr>
              <w:t>Quality Improvement Objectives include:</w:t>
            </w:r>
          </w:p>
          <w:p w14:paraId="5A442B20" w14:textId="77777777" w:rsidR="001C0505" w:rsidRDefault="001C0505" w:rsidP="001C0505">
            <w:pPr>
              <w:pStyle w:val="ListParagraph"/>
              <w:numPr>
                <w:ilvl w:val="0"/>
                <w:numId w:val="21"/>
              </w:numPr>
              <w:rPr>
                <w:color w:val="000000" w:themeColor="text1"/>
              </w:rPr>
            </w:pPr>
            <w:r>
              <w:rPr>
                <w:color w:val="000000" w:themeColor="text1"/>
              </w:rPr>
              <w:t>Disseminating information on how quality improvement can be carried out to spread knowledge to local sites</w:t>
            </w:r>
          </w:p>
          <w:p w14:paraId="643F915A" w14:textId="425537A2" w:rsidR="001C0505" w:rsidRPr="001C0505" w:rsidRDefault="001C0505" w:rsidP="001C0505">
            <w:pPr>
              <w:pStyle w:val="ListParagraph"/>
              <w:numPr>
                <w:ilvl w:val="0"/>
                <w:numId w:val="21"/>
              </w:numPr>
              <w:rPr>
                <w:color w:val="000000" w:themeColor="text1"/>
              </w:rPr>
            </w:pPr>
            <w:r w:rsidRPr="001C0505">
              <w:rPr>
                <w:color w:val="000000" w:themeColor="text1"/>
              </w:rPr>
              <w:t>Firm commitment to quality improvement principles, led by a NELA QI lead</w:t>
            </w:r>
          </w:p>
          <w:p w14:paraId="34E73155" w14:textId="77777777" w:rsidR="001C0505" w:rsidRPr="001C0505" w:rsidRDefault="001C0505" w:rsidP="001C0505">
            <w:pPr>
              <w:pStyle w:val="ListParagraph"/>
              <w:numPr>
                <w:ilvl w:val="0"/>
                <w:numId w:val="21"/>
              </w:numPr>
              <w:rPr>
                <w:color w:val="000000" w:themeColor="text1"/>
              </w:rPr>
            </w:pPr>
            <w:r w:rsidRPr="001C0505">
              <w:rPr>
                <w:color w:val="000000" w:themeColor="text1"/>
              </w:rPr>
              <w:t>Dissemination of slidesets, individualised hospital reports and audit action plans</w:t>
            </w:r>
          </w:p>
          <w:p w14:paraId="4093D959" w14:textId="77777777" w:rsidR="001C0505" w:rsidRDefault="001C0505" w:rsidP="001C0505">
            <w:pPr>
              <w:pStyle w:val="ListParagraph"/>
              <w:numPr>
                <w:ilvl w:val="0"/>
                <w:numId w:val="21"/>
              </w:numPr>
              <w:rPr>
                <w:color w:val="000000" w:themeColor="text1"/>
              </w:rPr>
            </w:pPr>
            <w:r w:rsidRPr="001C0505">
              <w:rPr>
                <w:color w:val="000000" w:themeColor="text1"/>
              </w:rPr>
              <w:t>Cross-s</w:t>
            </w:r>
            <w:r>
              <w:rPr>
                <w:color w:val="000000" w:themeColor="text1"/>
              </w:rPr>
              <w:t>pecialty collaborative working</w:t>
            </w:r>
          </w:p>
          <w:p w14:paraId="1352C581" w14:textId="77777777" w:rsidR="001C0505" w:rsidRDefault="001C0505" w:rsidP="001C0505">
            <w:pPr>
              <w:pStyle w:val="ListParagraph"/>
              <w:numPr>
                <w:ilvl w:val="0"/>
                <w:numId w:val="21"/>
              </w:numPr>
              <w:rPr>
                <w:color w:val="000000" w:themeColor="text1"/>
              </w:rPr>
            </w:pPr>
            <w:r>
              <w:rPr>
                <w:color w:val="000000" w:themeColor="text1"/>
              </w:rPr>
              <w:t>Sharing best practice</w:t>
            </w:r>
          </w:p>
          <w:p w14:paraId="2F79E2CB" w14:textId="77777777" w:rsidR="001C0505" w:rsidRDefault="00746D9B" w:rsidP="001C0505">
            <w:pPr>
              <w:pStyle w:val="ListParagraph"/>
              <w:numPr>
                <w:ilvl w:val="0"/>
                <w:numId w:val="21"/>
              </w:numPr>
              <w:rPr>
                <w:color w:val="000000" w:themeColor="text1"/>
              </w:rPr>
            </w:pPr>
            <w:r>
              <w:rPr>
                <w:color w:val="000000" w:themeColor="text1"/>
              </w:rPr>
              <w:t>Increased use of NELA data locally for Quality Improvement projects</w:t>
            </w:r>
          </w:p>
          <w:p w14:paraId="56205FE1" w14:textId="4A9C2D68" w:rsidR="00746D9B" w:rsidRPr="00746D9B" w:rsidRDefault="00746D9B" w:rsidP="00746D9B">
            <w:pPr>
              <w:pStyle w:val="ListParagraph"/>
              <w:numPr>
                <w:ilvl w:val="0"/>
                <w:numId w:val="21"/>
              </w:numPr>
              <w:rPr>
                <w:color w:val="000000" w:themeColor="text1"/>
              </w:rPr>
            </w:pPr>
            <w:r w:rsidRPr="00746D9B">
              <w:rPr>
                <w:color w:val="000000" w:themeColor="text1"/>
              </w:rPr>
              <w:t>High levels of engagement in N</w:t>
            </w:r>
            <w:r>
              <w:rPr>
                <w:color w:val="000000" w:themeColor="text1"/>
              </w:rPr>
              <w:t>ELA</w:t>
            </w:r>
          </w:p>
          <w:p w14:paraId="330B1C5F" w14:textId="45820FF9" w:rsidR="00746D9B" w:rsidRPr="00746D9B" w:rsidRDefault="00746D9B" w:rsidP="00746D9B">
            <w:pPr>
              <w:pStyle w:val="ListParagraph"/>
              <w:numPr>
                <w:ilvl w:val="0"/>
                <w:numId w:val="21"/>
              </w:numPr>
              <w:rPr>
                <w:color w:val="000000" w:themeColor="text1"/>
              </w:rPr>
            </w:pPr>
            <w:r w:rsidRPr="00746D9B">
              <w:rPr>
                <w:color w:val="000000" w:themeColor="text1"/>
              </w:rPr>
              <w:t>Improveme</w:t>
            </w:r>
            <w:r>
              <w:rPr>
                <w:color w:val="000000" w:themeColor="text1"/>
              </w:rPr>
              <w:t>nts in delivery of patient care</w:t>
            </w:r>
          </w:p>
          <w:p w14:paraId="4C4C35FD" w14:textId="266EEC3D" w:rsidR="00746D9B" w:rsidRPr="00746D9B" w:rsidRDefault="00746D9B" w:rsidP="00746D9B">
            <w:pPr>
              <w:pStyle w:val="ListParagraph"/>
              <w:numPr>
                <w:ilvl w:val="0"/>
                <w:numId w:val="21"/>
              </w:numPr>
              <w:rPr>
                <w:color w:val="000000" w:themeColor="text1"/>
              </w:rPr>
            </w:pPr>
            <w:r w:rsidRPr="00746D9B">
              <w:rPr>
                <w:color w:val="000000" w:themeColor="text1"/>
              </w:rPr>
              <w:t xml:space="preserve">Reduction in average length of stay </w:t>
            </w:r>
          </w:p>
          <w:p w14:paraId="06025A4C" w14:textId="3021C667" w:rsidR="00746D9B" w:rsidRPr="00746D9B" w:rsidRDefault="00746D9B" w:rsidP="00746D9B">
            <w:pPr>
              <w:pStyle w:val="ListParagraph"/>
              <w:numPr>
                <w:ilvl w:val="0"/>
                <w:numId w:val="21"/>
              </w:numPr>
              <w:rPr>
                <w:color w:val="000000" w:themeColor="text1"/>
              </w:rPr>
            </w:pPr>
            <w:r>
              <w:rPr>
                <w:color w:val="000000" w:themeColor="text1"/>
              </w:rPr>
              <w:t>R</w:t>
            </w:r>
            <w:r w:rsidRPr="00746D9B">
              <w:rPr>
                <w:color w:val="000000" w:themeColor="text1"/>
              </w:rPr>
              <w:t>eduction in mortality.</w:t>
            </w:r>
          </w:p>
        </w:tc>
      </w:tr>
      <w:tr w:rsidR="00BE14BD" w:rsidRPr="00BE14BD" w14:paraId="31F0FD3A" w14:textId="77777777" w:rsidTr="00A41E5F">
        <w:tc>
          <w:tcPr>
            <w:tcW w:w="9242" w:type="dxa"/>
          </w:tcPr>
          <w:p w14:paraId="1EA23865" w14:textId="77777777" w:rsidR="004E0981" w:rsidRPr="00BE14BD" w:rsidRDefault="004E0981" w:rsidP="00A41E5F">
            <w:pPr>
              <w:rPr>
                <w:color w:val="000000" w:themeColor="text1"/>
                <w:highlight w:val="yellow"/>
              </w:rPr>
            </w:pPr>
            <w:r w:rsidRPr="00BE14BD">
              <w:rPr>
                <w:color w:val="000000" w:themeColor="text1"/>
              </w:rPr>
              <w:t>Example:</w:t>
            </w:r>
          </w:p>
          <w:p w14:paraId="505A2F84" w14:textId="77777777" w:rsidR="004E0981" w:rsidRPr="00BE14BD" w:rsidRDefault="004E0981" w:rsidP="00A41E5F">
            <w:pPr>
              <w:rPr>
                <w:color w:val="000000" w:themeColor="text1"/>
              </w:rPr>
            </w:pPr>
          </w:p>
          <w:p w14:paraId="2EDDB6F7" w14:textId="77777777" w:rsidR="004E0981" w:rsidRPr="00BE14BD" w:rsidRDefault="00A41E5F" w:rsidP="00A41E5F">
            <w:pPr>
              <w:rPr>
                <w:color w:val="000000" w:themeColor="text1"/>
              </w:rPr>
            </w:pPr>
            <w:r w:rsidRPr="00BE14BD">
              <w:rPr>
                <w:color w:val="000000" w:themeColor="text1"/>
              </w:rPr>
              <w:t xml:space="preserve">"The quality improvement </w:t>
            </w:r>
            <w:r w:rsidR="00D65E53" w:rsidRPr="00BE14BD">
              <w:rPr>
                <w:color w:val="000000" w:themeColor="text1"/>
              </w:rPr>
              <w:t xml:space="preserve">objectives of the programme are </w:t>
            </w:r>
            <w:r w:rsidRPr="00BE14BD">
              <w:rPr>
                <w:color w:val="000000" w:themeColor="text1"/>
              </w:rPr>
              <w:t>to:</w:t>
            </w:r>
          </w:p>
          <w:p w14:paraId="0AC0FDAC" w14:textId="77777777" w:rsidR="00B13C61" w:rsidRPr="00BE14BD" w:rsidRDefault="00D65E53" w:rsidP="002E545B">
            <w:pPr>
              <w:pStyle w:val="ListParagraph"/>
              <w:numPr>
                <w:ilvl w:val="0"/>
                <w:numId w:val="11"/>
              </w:numPr>
              <w:rPr>
                <w:color w:val="000000" w:themeColor="text1"/>
              </w:rPr>
            </w:pPr>
            <w:r w:rsidRPr="00BE14BD">
              <w:rPr>
                <w:color w:val="000000" w:themeColor="text1"/>
              </w:rPr>
              <w:t>Increase the proportion of patients receiving NICE recommended treatment for XX</w:t>
            </w:r>
            <w:r w:rsidR="00B13C61" w:rsidRPr="00BE14BD">
              <w:rPr>
                <w:color w:val="000000" w:themeColor="text1"/>
              </w:rPr>
              <w:t xml:space="preserve"> </w:t>
            </w:r>
            <w:r w:rsidRPr="00BE14BD">
              <w:rPr>
                <w:color w:val="000000" w:themeColor="text1"/>
              </w:rPr>
              <w:t>[clinical area]</w:t>
            </w:r>
            <w:r w:rsidR="00824E3A">
              <w:rPr>
                <w:color w:val="000000" w:themeColor="text1"/>
              </w:rPr>
              <w:t xml:space="preserve">.  </w:t>
            </w:r>
            <w:r w:rsidR="00E4473C">
              <w:rPr>
                <w:color w:val="000000" w:themeColor="text1"/>
              </w:rPr>
              <w:t xml:space="preserve">The objectives align with the COMET initiative and Core Outcome Sets (COS) identified from work in this clinical area.  </w:t>
            </w:r>
          </w:p>
          <w:p w14:paraId="28D05E17" w14:textId="77777777" w:rsidR="00B13C61" w:rsidRPr="00BE14BD" w:rsidRDefault="00B13C61" w:rsidP="002E545B">
            <w:pPr>
              <w:pStyle w:val="ListParagraph"/>
              <w:numPr>
                <w:ilvl w:val="0"/>
                <w:numId w:val="11"/>
              </w:numPr>
              <w:rPr>
                <w:color w:val="000000" w:themeColor="text1"/>
              </w:rPr>
            </w:pPr>
            <w:r w:rsidRPr="00BE14BD">
              <w:rPr>
                <w:color w:val="000000" w:themeColor="text1"/>
              </w:rPr>
              <w:t xml:space="preserve">Reduce the time from assessment to </w:t>
            </w:r>
            <w:r w:rsidR="00584C8E" w:rsidRPr="00BE14BD">
              <w:rPr>
                <w:color w:val="000000" w:themeColor="text1"/>
              </w:rPr>
              <w:t>intervention/procedure</w:t>
            </w:r>
            <w:r w:rsidRPr="00BE14BD">
              <w:rPr>
                <w:color w:val="000000" w:themeColor="text1"/>
              </w:rPr>
              <w:t xml:space="preserve"> [clinical area]</w:t>
            </w:r>
          </w:p>
          <w:p w14:paraId="5CB67172" w14:textId="77777777" w:rsidR="00B13C61" w:rsidRPr="00BE14BD" w:rsidRDefault="00584C8E" w:rsidP="002E545B">
            <w:pPr>
              <w:pStyle w:val="ListParagraph"/>
              <w:numPr>
                <w:ilvl w:val="0"/>
                <w:numId w:val="11"/>
              </w:numPr>
              <w:rPr>
                <w:color w:val="000000" w:themeColor="text1"/>
              </w:rPr>
            </w:pPr>
            <w:r w:rsidRPr="00BE14BD">
              <w:rPr>
                <w:color w:val="000000" w:themeColor="text1"/>
              </w:rPr>
              <w:t>Increase the proportion of staff trained to assess the mental health of patients at admission”</w:t>
            </w:r>
          </w:p>
          <w:p w14:paraId="5E2AFB21" w14:textId="77777777" w:rsidR="009F2DAC" w:rsidRPr="00BE14BD" w:rsidRDefault="009F2DAC" w:rsidP="00D65E53">
            <w:pPr>
              <w:rPr>
                <w:color w:val="000000" w:themeColor="text1"/>
                <w:highlight w:val="yellow"/>
              </w:rPr>
            </w:pPr>
          </w:p>
        </w:tc>
      </w:tr>
      <w:tr w:rsidR="009F02FE" w:rsidRPr="00BE14BD" w14:paraId="06313DD5" w14:textId="77777777" w:rsidTr="004C70B6">
        <w:tc>
          <w:tcPr>
            <w:tcW w:w="9242" w:type="dxa"/>
            <w:shd w:val="clear" w:color="auto" w:fill="EEECE1" w:themeFill="background2"/>
          </w:tcPr>
          <w:p w14:paraId="052F648E" w14:textId="77777777" w:rsidR="009F02FE" w:rsidRPr="00BE14BD" w:rsidRDefault="009F02FE">
            <w:pPr>
              <w:pStyle w:val="Heading1"/>
              <w:outlineLvl w:val="0"/>
            </w:pPr>
            <w:bookmarkStart w:id="47" w:name="_Toc513109571"/>
            <w:r w:rsidRPr="00BE14BD">
              <w:t>Domain 3: Governance and programme delivery</w:t>
            </w:r>
            <w:bookmarkEnd w:id="47"/>
          </w:p>
        </w:tc>
      </w:tr>
    </w:tbl>
    <w:p w14:paraId="2A1DC83B" w14:textId="77777777" w:rsidR="009F02FE" w:rsidRDefault="009F02FE" w:rsidP="005D1682">
      <w:pPr>
        <w:spacing w:line="240" w:lineRule="auto"/>
        <w:rPr>
          <w:color w:val="000000" w:themeColor="text1"/>
        </w:rPr>
      </w:pPr>
    </w:p>
    <w:tbl>
      <w:tblPr>
        <w:tblStyle w:val="TableGrid"/>
        <w:tblW w:w="0" w:type="auto"/>
        <w:tblLook w:val="04A0" w:firstRow="1" w:lastRow="0" w:firstColumn="1" w:lastColumn="0" w:noHBand="0" w:noVBand="1"/>
      </w:tblPr>
      <w:tblGrid>
        <w:gridCol w:w="9016"/>
      </w:tblGrid>
      <w:tr w:rsidR="00D64F6F" w:rsidRPr="00BE14BD" w14:paraId="7AE3CBE3" w14:textId="77777777" w:rsidTr="00FC756E">
        <w:trPr>
          <w:hidden/>
        </w:trPr>
        <w:tc>
          <w:tcPr>
            <w:tcW w:w="9242" w:type="dxa"/>
          </w:tcPr>
          <w:p w14:paraId="53974D95" w14:textId="77777777" w:rsidR="00855EB1" w:rsidRPr="00BE14BD" w:rsidRDefault="00855EB1" w:rsidP="002E545B">
            <w:pPr>
              <w:pStyle w:val="ListParagraph"/>
              <w:keepNext/>
              <w:keepLines/>
              <w:numPr>
                <w:ilvl w:val="0"/>
                <w:numId w:val="10"/>
              </w:numPr>
              <w:spacing w:before="200"/>
              <w:contextualSpacing w:val="0"/>
              <w:outlineLvl w:val="1"/>
              <w:rPr>
                <w:rFonts w:asciiTheme="majorHAnsi" w:eastAsiaTheme="majorEastAsia" w:hAnsiTheme="majorHAnsi" w:cstheme="majorBidi"/>
                <w:b/>
                <w:bCs/>
                <w:vanish/>
                <w:color w:val="000000" w:themeColor="text1"/>
                <w:szCs w:val="26"/>
              </w:rPr>
            </w:pPr>
            <w:bookmarkStart w:id="48" w:name="_Toc504572517"/>
            <w:bookmarkStart w:id="49" w:name="_Toc503337877"/>
            <w:bookmarkStart w:id="50" w:name="_Toc503342198"/>
            <w:bookmarkStart w:id="51" w:name="_Toc503342385"/>
            <w:bookmarkStart w:id="52" w:name="_Toc503342494"/>
            <w:bookmarkStart w:id="53" w:name="_Toc503342647"/>
            <w:bookmarkStart w:id="54" w:name="_Toc503342945"/>
            <w:bookmarkStart w:id="55" w:name="_Toc503343349"/>
            <w:bookmarkStart w:id="56" w:name="_Toc503387566"/>
            <w:bookmarkStart w:id="57" w:name="_Toc503420271"/>
            <w:bookmarkStart w:id="58" w:name="_Toc503422051"/>
            <w:bookmarkStart w:id="59" w:name="_Toc503422257"/>
            <w:bookmarkStart w:id="60" w:name="_Toc503422343"/>
            <w:bookmarkStart w:id="61" w:name="_Toc503422410"/>
            <w:bookmarkStart w:id="62" w:name="_Toc503422478"/>
            <w:bookmarkStart w:id="63" w:name="_Toc503424725"/>
            <w:bookmarkStart w:id="64" w:name="_Toc503424792"/>
            <w:bookmarkStart w:id="65" w:name="_Toc503436793"/>
            <w:bookmarkStart w:id="66" w:name="_Toc504572518"/>
            <w:bookmarkStart w:id="67" w:name="_Toc504988618"/>
            <w:bookmarkStart w:id="68" w:name="_Toc504988683"/>
            <w:bookmarkStart w:id="69" w:name="_Toc504988750"/>
            <w:bookmarkStart w:id="70" w:name="_Toc504988816"/>
            <w:bookmarkStart w:id="71" w:name="_Toc504989029"/>
            <w:bookmarkStart w:id="72" w:name="_Toc504989116"/>
            <w:bookmarkStart w:id="73" w:name="_Toc504989255"/>
            <w:bookmarkStart w:id="74" w:name="_Toc513109219"/>
            <w:bookmarkStart w:id="75" w:name="_Toc513109275"/>
            <w:bookmarkStart w:id="76" w:name="_Toc513109346"/>
            <w:bookmarkStart w:id="77" w:name="_Toc513109402"/>
            <w:bookmarkStart w:id="78" w:name="_Toc513109459"/>
            <w:bookmarkStart w:id="79" w:name="_Toc513109516"/>
            <w:bookmarkStart w:id="80" w:name="_Toc51310957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6E883846" w14:textId="77777777" w:rsidR="00D64F6F" w:rsidRPr="00BE14BD" w:rsidRDefault="00971052" w:rsidP="002E545B">
            <w:pPr>
              <w:pStyle w:val="Heading2"/>
              <w:numPr>
                <w:ilvl w:val="1"/>
                <w:numId w:val="10"/>
              </w:numPr>
              <w:ind w:left="426" w:hanging="426"/>
              <w:outlineLvl w:val="1"/>
            </w:pPr>
            <w:bookmarkStart w:id="81" w:name="_Toc513109573"/>
            <w:r>
              <w:t>Organogram</w:t>
            </w:r>
            <w:bookmarkEnd w:id="81"/>
          </w:p>
        </w:tc>
      </w:tr>
      <w:tr w:rsidR="00D64F6F" w:rsidRPr="00BE14BD" w14:paraId="158EFD3B" w14:textId="77777777" w:rsidTr="00FC756E">
        <w:tc>
          <w:tcPr>
            <w:tcW w:w="9242" w:type="dxa"/>
          </w:tcPr>
          <w:p w14:paraId="1011CA6A" w14:textId="77777777" w:rsidR="00D64F6F" w:rsidRPr="00BE14BD" w:rsidRDefault="000846EE" w:rsidP="000846EE">
            <w:pPr>
              <w:rPr>
                <w:color w:val="000000" w:themeColor="text1"/>
              </w:rPr>
            </w:pPr>
            <w:r>
              <w:rPr>
                <w:color w:val="000000" w:themeColor="text1"/>
              </w:rPr>
              <w:object w:dxaOrig="8925" w:dyaOrig="12630" w14:anchorId="73EA9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3" o:title=""/>
                </v:shape>
                <o:OLEObject Type="Embed" ProgID="AcroExch.Document.DC" ShapeID="_x0000_i1025" DrawAspect="Content" ObjectID="_1611641267" r:id="rId14"/>
              </w:object>
            </w:r>
            <w:r w:rsidRPr="00BE14BD">
              <w:rPr>
                <w:color w:val="000000" w:themeColor="text1"/>
              </w:rPr>
              <w:t xml:space="preserve"> </w:t>
            </w:r>
          </w:p>
        </w:tc>
      </w:tr>
    </w:tbl>
    <w:p w14:paraId="2995872B" w14:textId="77777777" w:rsidR="00D64F6F" w:rsidRPr="00BE14BD" w:rsidRDefault="00D64F6F" w:rsidP="005D1682">
      <w:pPr>
        <w:spacing w:line="240" w:lineRule="auto"/>
        <w:rPr>
          <w:color w:val="000000" w:themeColor="text1"/>
        </w:rPr>
      </w:pPr>
    </w:p>
    <w:tbl>
      <w:tblPr>
        <w:tblStyle w:val="TableGrid1"/>
        <w:tblW w:w="0" w:type="auto"/>
        <w:tblLook w:val="04A0" w:firstRow="1" w:lastRow="0" w:firstColumn="1" w:lastColumn="0" w:noHBand="0" w:noVBand="1"/>
      </w:tblPr>
      <w:tblGrid>
        <w:gridCol w:w="9016"/>
      </w:tblGrid>
      <w:tr w:rsidR="00427794" w:rsidRPr="00BE14BD" w14:paraId="0F46E1B8" w14:textId="77777777" w:rsidTr="00FC756E">
        <w:tc>
          <w:tcPr>
            <w:tcW w:w="9242" w:type="dxa"/>
          </w:tcPr>
          <w:p w14:paraId="686F4214" w14:textId="77777777" w:rsidR="00427794" w:rsidRPr="00BE14BD" w:rsidRDefault="00427794" w:rsidP="002E545B">
            <w:pPr>
              <w:pStyle w:val="Heading2"/>
              <w:numPr>
                <w:ilvl w:val="1"/>
                <w:numId w:val="10"/>
              </w:numPr>
              <w:ind w:left="426" w:hanging="426"/>
              <w:outlineLvl w:val="1"/>
            </w:pPr>
            <w:bookmarkStart w:id="82" w:name="_Toc503337745"/>
            <w:bookmarkStart w:id="83" w:name="_Toc513109574"/>
            <w:bookmarkEnd w:id="82"/>
            <w:r w:rsidRPr="00BE14BD">
              <w:lastRenderedPageBreak/>
              <w:t>Organisations involved in delivering the programme</w:t>
            </w:r>
            <w:bookmarkEnd w:id="83"/>
          </w:p>
        </w:tc>
      </w:tr>
      <w:tr w:rsidR="00427794" w:rsidRPr="00BE14BD" w14:paraId="66AFEE18" w14:textId="77777777" w:rsidTr="00FC756E">
        <w:tc>
          <w:tcPr>
            <w:tcW w:w="9242" w:type="dxa"/>
          </w:tcPr>
          <w:p w14:paraId="3BC4D45E" w14:textId="2BA51F29" w:rsidR="0069494D" w:rsidRDefault="0069494D" w:rsidP="00F61D91">
            <w:pPr>
              <w:contextualSpacing/>
              <w:rPr>
                <w:b/>
                <w:color w:val="000000" w:themeColor="text1"/>
              </w:rPr>
            </w:pPr>
            <w:r>
              <w:rPr>
                <w:b/>
                <w:color w:val="000000" w:themeColor="text1"/>
              </w:rPr>
              <w:t>Sub-contractor Organisations:</w:t>
            </w:r>
          </w:p>
          <w:p w14:paraId="21F867F0" w14:textId="67468D4B" w:rsidR="0069494D" w:rsidRPr="0069494D" w:rsidRDefault="0069494D" w:rsidP="002E545B">
            <w:pPr>
              <w:pStyle w:val="ListParagraph"/>
              <w:numPr>
                <w:ilvl w:val="0"/>
                <w:numId w:val="20"/>
              </w:numPr>
              <w:rPr>
                <w:rStyle w:val="Hyperlink"/>
                <w:b/>
                <w:color w:val="000000" w:themeColor="text1"/>
                <w:u w:val="none"/>
              </w:rPr>
            </w:pPr>
            <w:r>
              <w:rPr>
                <w:color w:val="000000" w:themeColor="text1"/>
              </w:rPr>
              <w:t xml:space="preserve">Clinical Effectiveness Unit at the </w:t>
            </w:r>
            <w:r w:rsidRPr="00F61D91">
              <w:rPr>
                <w:color w:val="000000" w:themeColor="text1"/>
              </w:rPr>
              <w:t>Royal College of Surgeons of England (RCS)</w:t>
            </w:r>
            <w:r>
              <w:rPr>
                <w:color w:val="000000" w:themeColor="text1"/>
              </w:rPr>
              <w:t xml:space="preserve"> - </w:t>
            </w:r>
            <w:hyperlink r:id="rId15" w:history="1">
              <w:r w:rsidRPr="0008161B">
                <w:rPr>
                  <w:rStyle w:val="Hyperlink"/>
                </w:rPr>
                <w:t>https://www.rcseng.ac.uk/</w:t>
              </w:r>
            </w:hyperlink>
          </w:p>
          <w:p w14:paraId="153528EC" w14:textId="4AE3002F" w:rsidR="0069494D" w:rsidRPr="0069494D" w:rsidRDefault="0069494D" w:rsidP="002E545B">
            <w:pPr>
              <w:numPr>
                <w:ilvl w:val="0"/>
                <w:numId w:val="20"/>
              </w:numPr>
              <w:spacing w:after="200" w:line="276" w:lineRule="auto"/>
              <w:contextualSpacing/>
              <w:rPr>
                <w:color w:val="000000" w:themeColor="text1"/>
              </w:rPr>
            </w:pPr>
            <w:r>
              <w:rPr>
                <w:color w:val="000000" w:themeColor="text1"/>
              </w:rPr>
              <w:t xml:space="preserve">Net Solving - </w:t>
            </w:r>
            <w:hyperlink r:id="rId16" w:history="1">
              <w:r w:rsidRPr="0008161B">
                <w:rPr>
                  <w:rStyle w:val="Hyperlink"/>
                </w:rPr>
                <w:t>https://www.netsolving.com/home</w:t>
              </w:r>
            </w:hyperlink>
            <w:r>
              <w:rPr>
                <w:color w:val="000000" w:themeColor="text1"/>
              </w:rPr>
              <w:t xml:space="preserve"> </w:t>
            </w:r>
          </w:p>
          <w:p w14:paraId="439113B4" w14:textId="77777777" w:rsidR="0069494D" w:rsidRDefault="0069494D" w:rsidP="00F61D91">
            <w:pPr>
              <w:contextualSpacing/>
              <w:rPr>
                <w:b/>
                <w:color w:val="000000" w:themeColor="text1"/>
              </w:rPr>
            </w:pPr>
          </w:p>
          <w:p w14:paraId="2D4E0B43" w14:textId="37C60A97" w:rsidR="00F61D91" w:rsidRPr="00F61D91" w:rsidRDefault="00F61D91" w:rsidP="00F61D91">
            <w:pPr>
              <w:contextualSpacing/>
              <w:rPr>
                <w:b/>
                <w:color w:val="000000" w:themeColor="text1"/>
              </w:rPr>
            </w:pPr>
            <w:r w:rsidRPr="00F61D91">
              <w:rPr>
                <w:b/>
                <w:color w:val="000000" w:themeColor="text1"/>
              </w:rPr>
              <w:t>Main Stakeholder Organisations:</w:t>
            </w:r>
          </w:p>
          <w:p w14:paraId="2612E4C1" w14:textId="77777777" w:rsidR="00F61D91" w:rsidRPr="00F61D91" w:rsidRDefault="00F61D91" w:rsidP="002E545B">
            <w:pPr>
              <w:pStyle w:val="ListParagraph"/>
              <w:numPr>
                <w:ilvl w:val="0"/>
                <w:numId w:val="20"/>
              </w:numPr>
              <w:rPr>
                <w:color w:val="000000" w:themeColor="text1"/>
              </w:rPr>
            </w:pPr>
            <w:r w:rsidRPr="00F61D91">
              <w:rPr>
                <w:color w:val="000000" w:themeColor="text1"/>
              </w:rPr>
              <w:t>Royal College of Anaesthetists (RCoA)</w:t>
            </w:r>
            <w:r w:rsidR="00F06B49">
              <w:rPr>
                <w:color w:val="000000" w:themeColor="text1"/>
              </w:rPr>
              <w:t xml:space="preserve"> - </w:t>
            </w:r>
            <w:hyperlink r:id="rId17" w:history="1">
              <w:r w:rsidR="00F06B49" w:rsidRPr="0008161B">
                <w:rPr>
                  <w:rStyle w:val="Hyperlink"/>
                </w:rPr>
                <w:t>https://www.rcoa.ac.uk/</w:t>
              </w:r>
            </w:hyperlink>
            <w:r w:rsidR="00F06B49">
              <w:rPr>
                <w:color w:val="000000" w:themeColor="text1"/>
              </w:rPr>
              <w:t xml:space="preserve"> </w:t>
            </w:r>
          </w:p>
          <w:p w14:paraId="3DDE8AAB" w14:textId="77777777" w:rsidR="00F61D91" w:rsidRPr="00F61D91" w:rsidRDefault="00F61D91" w:rsidP="002E545B">
            <w:pPr>
              <w:pStyle w:val="ListParagraph"/>
              <w:numPr>
                <w:ilvl w:val="0"/>
                <w:numId w:val="20"/>
              </w:numPr>
              <w:rPr>
                <w:color w:val="000000" w:themeColor="text1"/>
              </w:rPr>
            </w:pPr>
            <w:r w:rsidRPr="00F61D91">
              <w:rPr>
                <w:color w:val="000000" w:themeColor="text1"/>
              </w:rPr>
              <w:t>Royal College of Surgeons of England (RCS)</w:t>
            </w:r>
            <w:r w:rsidR="00F06B49">
              <w:rPr>
                <w:color w:val="000000" w:themeColor="text1"/>
              </w:rPr>
              <w:t xml:space="preserve"> - </w:t>
            </w:r>
            <w:hyperlink r:id="rId18" w:history="1">
              <w:r w:rsidR="00F06B49" w:rsidRPr="0008161B">
                <w:rPr>
                  <w:rStyle w:val="Hyperlink"/>
                </w:rPr>
                <w:t>https://www.rcseng.ac.uk/</w:t>
              </w:r>
            </w:hyperlink>
            <w:r w:rsidR="00F06B49">
              <w:rPr>
                <w:color w:val="000000" w:themeColor="text1"/>
              </w:rPr>
              <w:t xml:space="preserve"> </w:t>
            </w:r>
          </w:p>
          <w:p w14:paraId="1D7A91B3" w14:textId="4C503ABF" w:rsidR="000846EE" w:rsidRDefault="000846EE" w:rsidP="002E545B">
            <w:pPr>
              <w:numPr>
                <w:ilvl w:val="0"/>
                <w:numId w:val="20"/>
              </w:numPr>
              <w:contextualSpacing/>
              <w:rPr>
                <w:color w:val="000000" w:themeColor="text1"/>
              </w:rPr>
            </w:pPr>
            <w:r>
              <w:rPr>
                <w:color w:val="000000" w:themeColor="text1"/>
              </w:rPr>
              <w:t>Net</w:t>
            </w:r>
            <w:r w:rsidR="0069494D">
              <w:rPr>
                <w:color w:val="000000" w:themeColor="text1"/>
              </w:rPr>
              <w:t xml:space="preserve"> </w:t>
            </w:r>
            <w:r>
              <w:rPr>
                <w:color w:val="000000" w:themeColor="text1"/>
              </w:rPr>
              <w:t>Solving</w:t>
            </w:r>
            <w:r w:rsidR="00F06B49">
              <w:rPr>
                <w:color w:val="000000" w:themeColor="text1"/>
              </w:rPr>
              <w:t xml:space="preserve"> - </w:t>
            </w:r>
            <w:hyperlink r:id="rId19" w:history="1">
              <w:r w:rsidR="00F06B49" w:rsidRPr="0008161B">
                <w:rPr>
                  <w:rStyle w:val="Hyperlink"/>
                </w:rPr>
                <w:t>https://www.netsolving.com/home</w:t>
              </w:r>
            </w:hyperlink>
            <w:r w:rsidR="00F06B49">
              <w:rPr>
                <w:color w:val="000000" w:themeColor="text1"/>
              </w:rPr>
              <w:t xml:space="preserve"> </w:t>
            </w:r>
          </w:p>
          <w:p w14:paraId="02342FC3" w14:textId="77777777" w:rsidR="00F61D91" w:rsidRPr="00F61D91" w:rsidRDefault="00F61D91" w:rsidP="002E545B">
            <w:pPr>
              <w:pStyle w:val="ListParagraph"/>
              <w:numPr>
                <w:ilvl w:val="0"/>
                <w:numId w:val="20"/>
              </w:numPr>
              <w:rPr>
                <w:color w:val="000000" w:themeColor="text1"/>
              </w:rPr>
            </w:pPr>
            <w:r w:rsidRPr="00F61D91">
              <w:rPr>
                <w:color w:val="000000" w:themeColor="text1"/>
              </w:rPr>
              <w:t>Intensive Care National Audit &amp; Research Centre (ICNARC)</w:t>
            </w:r>
            <w:r w:rsidR="00F06B49">
              <w:rPr>
                <w:color w:val="000000" w:themeColor="text1"/>
              </w:rPr>
              <w:t xml:space="preserve"> - </w:t>
            </w:r>
            <w:hyperlink r:id="rId20" w:history="1">
              <w:r w:rsidR="00F06B49" w:rsidRPr="0008161B">
                <w:rPr>
                  <w:rStyle w:val="Hyperlink"/>
                </w:rPr>
                <w:t>https://www.icnarc.org/</w:t>
              </w:r>
            </w:hyperlink>
            <w:r w:rsidR="00F06B49">
              <w:rPr>
                <w:color w:val="000000" w:themeColor="text1"/>
              </w:rPr>
              <w:t xml:space="preserve"> </w:t>
            </w:r>
          </w:p>
          <w:p w14:paraId="2718F401" w14:textId="77777777" w:rsidR="00F61D91" w:rsidRPr="00F61D91" w:rsidRDefault="00F61D91" w:rsidP="002E545B">
            <w:pPr>
              <w:pStyle w:val="ListParagraph"/>
              <w:numPr>
                <w:ilvl w:val="0"/>
                <w:numId w:val="20"/>
              </w:numPr>
              <w:rPr>
                <w:color w:val="000000" w:themeColor="text1"/>
              </w:rPr>
            </w:pPr>
            <w:r w:rsidRPr="00F61D91">
              <w:rPr>
                <w:color w:val="000000" w:themeColor="text1"/>
              </w:rPr>
              <w:t>Association of Anaesthetists of Great Britain and Ireland (AAGBI)</w:t>
            </w:r>
            <w:r w:rsidR="00F06B49">
              <w:rPr>
                <w:color w:val="000000" w:themeColor="text1"/>
              </w:rPr>
              <w:t xml:space="preserve"> - </w:t>
            </w:r>
            <w:hyperlink r:id="rId21" w:history="1">
              <w:r w:rsidR="00F06B49" w:rsidRPr="0008161B">
                <w:rPr>
                  <w:rStyle w:val="Hyperlink"/>
                </w:rPr>
                <w:t>https://www.aagbi.org</w:t>
              </w:r>
            </w:hyperlink>
            <w:r w:rsidR="00F06B49">
              <w:rPr>
                <w:color w:val="000000" w:themeColor="text1"/>
              </w:rPr>
              <w:t xml:space="preserve"> </w:t>
            </w:r>
          </w:p>
          <w:p w14:paraId="03558BA2" w14:textId="77777777" w:rsidR="000846EE" w:rsidRPr="00F61D91" w:rsidRDefault="00F61D91" w:rsidP="002E545B">
            <w:pPr>
              <w:pStyle w:val="ListParagraph"/>
              <w:numPr>
                <w:ilvl w:val="0"/>
                <w:numId w:val="20"/>
              </w:numPr>
              <w:rPr>
                <w:color w:val="000000" w:themeColor="text1"/>
              </w:rPr>
            </w:pPr>
            <w:r w:rsidRPr="00F61D91">
              <w:rPr>
                <w:color w:val="000000" w:themeColor="text1"/>
              </w:rPr>
              <w:t>Association of Surgeons of Great Britain and Ireland (ASGBI)</w:t>
            </w:r>
            <w:r w:rsidR="00F06B49">
              <w:rPr>
                <w:color w:val="000000" w:themeColor="text1"/>
              </w:rPr>
              <w:t xml:space="preserve"> - </w:t>
            </w:r>
            <w:hyperlink r:id="rId22" w:history="1">
              <w:r w:rsidR="00F06B49" w:rsidRPr="0008161B">
                <w:rPr>
                  <w:rStyle w:val="Hyperlink"/>
                </w:rPr>
                <w:t>www.asgbi.org.uk</w:t>
              </w:r>
            </w:hyperlink>
            <w:r w:rsidR="00F06B49">
              <w:rPr>
                <w:color w:val="000000" w:themeColor="text1"/>
              </w:rPr>
              <w:t xml:space="preserve"> </w:t>
            </w:r>
          </w:p>
          <w:p w14:paraId="03DA71FD" w14:textId="77777777" w:rsidR="00F61D91" w:rsidRDefault="00F61D91" w:rsidP="002E545B">
            <w:pPr>
              <w:numPr>
                <w:ilvl w:val="0"/>
                <w:numId w:val="20"/>
              </w:numPr>
              <w:contextualSpacing/>
              <w:rPr>
                <w:color w:val="000000" w:themeColor="text1"/>
              </w:rPr>
            </w:pPr>
            <w:r>
              <w:rPr>
                <w:color w:val="000000" w:themeColor="text1"/>
              </w:rPr>
              <w:t>HQIP</w:t>
            </w:r>
          </w:p>
          <w:p w14:paraId="6E53A9DC" w14:textId="77777777" w:rsidR="000846EE" w:rsidRDefault="000846EE" w:rsidP="00F61D91">
            <w:pPr>
              <w:contextualSpacing/>
              <w:rPr>
                <w:color w:val="000000" w:themeColor="text1"/>
              </w:rPr>
            </w:pPr>
          </w:p>
          <w:p w14:paraId="1AA84A8B" w14:textId="77777777" w:rsidR="00F61D91" w:rsidRPr="00F61D91" w:rsidRDefault="00F61D91" w:rsidP="00F61D91">
            <w:pPr>
              <w:contextualSpacing/>
              <w:rPr>
                <w:b/>
                <w:color w:val="000000" w:themeColor="text1"/>
              </w:rPr>
            </w:pPr>
            <w:r w:rsidRPr="00F61D91">
              <w:rPr>
                <w:b/>
                <w:color w:val="000000" w:themeColor="text1"/>
              </w:rPr>
              <w:t>Members of Clinical Reference Group:</w:t>
            </w:r>
          </w:p>
          <w:p w14:paraId="45408672"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Age Anaesthesia Association (AAA)</w:t>
            </w:r>
            <w:r w:rsidR="00F06B49">
              <w:rPr>
                <w:iCs/>
                <w:color w:val="000000" w:themeColor="text1"/>
              </w:rPr>
              <w:t xml:space="preserve"> - </w:t>
            </w:r>
            <w:hyperlink r:id="rId23" w:history="1">
              <w:r w:rsidR="00F06B49" w:rsidRPr="0008161B">
                <w:rPr>
                  <w:rStyle w:val="Hyperlink"/>
                  <w:iCs/>
                </w:rPr>
                <w:t>https://www.ageanaesthesia.com/</w:t>
              </w:r>
            </w:hyperlink>
            <w:r w:rsidR="00F06B49">
              <w:rPr>
                <w:iCs/>
                <w:color w:val="000000" w:themeColor="text1"/>
              </w:rPr>
              <w:t xml:space="preserve"> </w:t>
            </w:r>
          </w:p>
          <w:p w14:paraId="577295FC"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Association of Anaesthetists of Great Britain and Ireland (AAGBI)</w:t>
            </w:r>
            <w:r w:rsidR="00F06B49">
              <w:rPr>
                <w:iCs/>
                <w:color w:val="000000" w:themeColor="text1"/>
              </w:rPr>
              <w:t xml:space="preserve"> - </w:t>
            </w:r>
            <w:hyperlink r:id="rId24" w:history="1">
              <w:r w:rsidR="00F06B49" w:rsidRPr="0008161B">
                <w:rPr>
                  <w:rStyle w:val="Hyperlink"/>
                  <w:iCs/>
                </w:rPr>
                <w:t>https://www.aagbi.org</w:t>
              </w:r>
            </w:hyperlink>
            <w:r w:rsidR="00F06B49">
              <w:rPr>
                <w:iCs/>
                <w:color w:val="000000" w:themeColor="text1"/>
              </w:rPr>
              <w:t xml:space="preserve"> </w:t>
            </w:r>
          </w:p>
          <w:p w14:paraId="61F0C4D4"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Association for Perioperative Practice (AfPP)</w:t>
            </w:r>
            <w:r w:rsidR="00F06B49">
              <w:rPr>
                <w:iCs/>
                <w:color w:val="000000" w:themeColor="text1"/>
              </w:rPr>
              <w:t xml:space="preserve"> - </w:t>
            </w:r>
            <w:hyperlink r:id="rId25" w:history="1">
              <w:r w:rsidR="00F06B49" w:rsidRPr="0008161B">
                <w:rPr>
                  <w:rStyle w:val="Hyperlink"/>
                  <w:iCs/>
                </w:rPr>
                <w:t>https://www.afpp.org.uk/home</w:t>
              </w:r>
            </w:hyperlink>
            <w:r w:rsidR="00F06B49">
              <w:rPr>
                <w:iCs/>
                <w:color w:val="000000" w:themeColor="text1"/>
              </w:rPr>
              <w:t xml:space="preserve"> </w:t>
            </w:r>
          </w:p>
          <w:p w14:paraId="6CBBE283"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Association of Surgeons of Great Britain and Ireland (ASGBI)</w:t>
            </w:r>
            <w:r w:rsidR="00F06B49">
              <w:rPr>
                <w:iCs/>
                <w:color w:val="000000" w:themeColor="text1"/>
              </w:rPr>
              <w:t xml:space="preserve"> - </w:t>
            </w:r>
            <w:hyperlink r:id="rId26" w:history="1">
              <w:r w:rsidR="00F06B49" w:rsidRPr="0008161B">
                <w:rPr>
                  <w:rStyle w:val="Hyperlink"/>
                  <w:iCs/>
                </w:rPr>
                <w:t>www.asgbi.org.uk</w:t>
              </w:r>
            </w:hyperlink>
            <w:r w:rsidR="00F06B49">
              <w:rPr>
                <w:iCs/>
                <w:color w:val="000000" w:themeColor="text1"/>
              </w:rPr>
              <w:t xml:space="preserve"> </w:t>
            </w:r>
          </w:p>
          <w:p w14:paraId="7EEDB233"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British Geriatric Society (BGS)</w:t>
            </w:r>
            <w:r w:rsidR="00270E5F">
              <w:rPr>
                <w:iCs/>
                <w:color w:val="000000" w:themeColor="text1"/>
              </w:rPr>
              <w:t xml:space="preserve"> - </w:t>
            </w:r>
            <w:hyperlink r:id="rId27" w:history="1">
              <w:r w:rsidR="00270E5F" w:rsidRPr="0008161B">
                <w:rPr>
                  <w:rStyle w:val="Hyperlink"/>
                  <w:iCs/>
                </w:rPr>
                <w:t>https://www.bgs.ac.uk/</w:t>
              </w:r>
            </w:hyperlink>
            <w:r w:rsidR="00270E5F">
              <w:rPr>
                <w:iCs/>
                <w:color w:val="000000" w:themeColor="text1"/>
              </w:rPr>
              <w:t xml:space="preserve"> </w:t>
            </w:r>
          </w:p>
          <w:p w14:paraId="7FDA3D0B"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Emergency Laparotomy Network (ELN)</w:t>
            </w:r>
            <w:r w:rsidR="00270E5F">
              <w:rPr>
                <w:iCs/>
                <w:color w:val="000000" w:themeColor="text1"/>
              </w:rPr>
              <w:t xml:space="preserve"> - </w:t>
            </w:r>
            <w:hyperlink r:id="rId28" w:history="1">
              <w:r w:rsidR="00270E5F" w:rsidRPr="0008161B">
                <w:rPr>
                  <w:rStyle w:val="Hyperlink"/>
                  <w:iCs/>
                </w:rPr>
                <w:t>https://www.networks.nhs.uk/nhs-networks/emergency-laparotomy-network</w:t>
              </w:r>
            </w:hyperlink>
            <w:r w:rsidR="00270E5F">
              <w:rPr>
                <w:iCs/>
                <w:color w:val="000000" w:themeColor="text1"/>
              </w:rPr>
              <w:t xml:space="preserve"> </w:t>
            </w:r>
          </w:p>
          <w:p w14:paraId="7264CC33"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Intensive Care Society (ICS)</w:t>
            </w:r>
            <w:r w:rsidR="00270E5F">
              <w:rPr>
                <w:iCs/>
                <w:color w:val="000000" w:themeColor="text1"/>
              </w:rPr>
              <w:t xml:space="preserve"> - </w:t>
            </w:r>
            <w:hyperlink r:id="rId29" w:history="1">
              <w:r w:rsidR="00270E5F" w:rsidRPr="0008161B">
                <w:rPr>
                  <w:rStyle w:val="Hyperlink"/>
                  <w:iCs/>
                </w:rPr>
                <w:t>https://intensivecarenetwork.com/</w:t>
              </w:r>
            </w:hyperlink>
            <w:r w:rsidR="00270E5F">
              <w:rPr>
                <w:iCs/>
                <w:color w:val="000000" w:themeColor="text1"/>
              </w:rPr>
              <w:t xml:space="preserve"> </w:t>
            </w:r>
          </w:p>
          <w:p w14:paraId="1FFAAE73"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Intensive Care National Audit &amp; Research Centre (ICNARC)</w:t>
            </w:r>
            <w:r w:rsidR="00270E5F">
              <w:rPr>
                <w:iCs/>
                <w:color w:val="000000" w:themeColor="text1"/>
              </w:rPr>
              <w:t xml:space="preserve"> - </w:t>
            </w:r>
            <w:hyperlink r:id="rId30" w:history="1">
              <w:r w:rsidR="00270E5F" w:rsidRPr="0008161B">
                <w:rPr>
                  <w:rStyle w:val="Hyperlink"/>
                  <w:iCs/>
                </w:rPr>
                <w:t>https://www.icnarc.org/</w:t>
              </w:r>
            </w:hyperlink>
            <w:r w:rsidR="00270E5F">
              <w:rPr>
                <w:iCs/>
                <w:color w:val="000000" w:themeColor="text1"/>
              </w:rPr>
              <w:t xml:space="preserve"> </w:t>
            </w:r>
          </w:p>
          <w:p w14:paraId="6F03373C"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Faculty of Intensive Care Medicine (FICM)</w:t>
            </w:r>
            <w:r w:rsidR="00270E5F">
              <w:rPr>
                <w:iCs/>
                <w:color w:val="000000" w:themeColor="text1"/>
              </w:rPr>
              <w:t xml:space="preserve"> - </w:t>
            </w:r>
            <w:hyperlink r:id="rId31" w:history="1">
              <w:r w:rsidR="00270E5F" w:rsidRPr="0008161B">
                <w:rPr>
                  <w:rStyle w:val="Hyperlink"/>
                  <w:iCs/>
                </w:rPr>
                <w:t>https://www.ficm.ac.uk/</w:t>
              </w:r>
            </w:hyperlink>
            <w:r w:rsidR="00270E5F">
              <w:rPr>
                <w:iCs/>
                <w:color w:val="000000" w:themeColor="text1"/>
              </w:rPr>
              <w:t xml:space="preserve"> </w:t>
            </w:r>
          </w:p>
          <w:p w14:paraId="696AE13F"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Royal College of Anaesthetists (RCoA)</w:t>
            </w:r>
            <w:r w:rsidR="00270E5F">
              <w:rPr>
                <w:iCs/>
                <w:color w:val="000000" w:themeColor="text1"/>
              </w:rPr>
              <w:t xml:space="preserve"> - </w:t>
            </w:r>
            <w:hyperlink r:id="rId32" w:history="1">
              <w:r w:rsidR="00270E5F" w:rsidRPr="0008161B">
                <w:rPr>
                  <w:rStyle w:val="Hyperlink"/>
                  <w:iCs/>
                </w:rPr>
                <w:t>https://www.rcoa.ac.uk/</w:t>
              </w:r>
            </w:hyperlink>
            <w:r w:rsidR="00270E5F">
              <w:rPr>
                <w:iCs/>
                <w:color w:val="000000" w:themeColor="text1"/>
              </w:rPr>
              <w:t xml:space="preserve"> </w:t>
            </w:r>
          </w:p>
          <w:p w14:paraId="44500FD1"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Royal College of Emergency Medicine (RCEM)</w:t>
            </w:r>
            <w:r w:rsidR="00270E5F">
              <w:rPr>
                <w:iCs/>
                <w:color w:val="000000" w:themeColor="text1"/>
              </w:rPr>
              <w:t xml:space="preserve"> - </w:t>
            </w:r>
            <w:hyperlink r:id="rId33" w:history="1">
              <w:r w:rsidR="00270E5F" w:rsidRPr="0008161B">
                <w:rPr>
                  <w:rStyle w:val="Hyperlink"/>
                  <w:iCs/>
                </w:rPr>
                <w:t>https://www.rcem.ac.uk/</w:t>
              </w:r>
            </w:hyperlink>
            <w:r w:rsidR="00270E5F">
              <w:rPr>
                <w:iCs/>
                <w:color w:val="000000" w:themeColor="text1"/>
              </w:rPr>
              <w:t xml:space="preserve"> </w:t>
            </w:r>
          </w:p>
          <w:p w14:paraId="4E7BAE46"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Royal College of Nursing (RCN)</w:t>
            </w:r>
            <w:r w:rsidR="00270E5F">
              <w:rPr>
                <w:iCs/>
                <w:color w:val="000000" w:themeColor="text1"/>
              </w:rPr>
              <w:t xml:space="preserve"> - </w:t>
            </w:r>
            <w:hyperlink r:id="rId34" w:history="1">
              <w:r w:rsidR="00270E5F" w:rsidRPr="0008161B">
                <w:rPr>
                  <w:rStyle w:val="Hyperlink"/>
                  <w:iCs/>
                </w:rPr>
                <w:t>https://www.rcn.org.uk/</w:t>
              </w:r>
            </w:hyperlink>
            <w:r w:rsidR="00270E5F">
              <w:rPr>
                <w:iCs/>
                <w:color w:val="000000" w:themeColor="text1"/>
              </w:rPr>
              <w:t xml:space="preserve"> </w:t>
            </w:r>
          </w:p>
          <w:p w14:paraId="79D99C1A"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Royal College of Radiologists (RCR)</w:t>
            </w:r>
            <w:r w:rsidR="00270E5F">
              <w:rPr>
                <w:iCs/>
                <w:color w:val="000000" w:themeColor="text1"/>
              </w:rPr>
              <w:t xml:space="preserve"> - </w:t>
            </w:r>
            <w:hyperlink r:id="rId35" w:history="1">
              <w:r w:rsidR="00270E5F" w:rsidRPr="0008161B">
                <w:rPr>
                  <w:rStyle w:val="Hyperlink"/>
                  <w:iCs/>
                </w:rPr>
                <w:t>https://www.rcr.ac.uk/</w:t>
              </w:r>
            </w:hyperlink>
            <w:r w:rsidR="00270E5F">
              <w:rPr>
                <w:iCs/>
                <w:color w:val="000000" w:themeColor="text1"/>
              </w:rPr>
              <w:t xml:space="preserve"> </w:t>
            </w:r>
          </w:p>
          <w:p w14:paraId="2C468822" w14:textId="77777777" w:rsidR="00F61D91" w:rsidRPr="00F61D91" w:rsidRDefault="00F61D91" w:rsidP="002E545B">
            <w:pPr>
              <w:pStyle w:val="ListParagraph"/>
              <w:numPr>
                <w:ilvl w:val="0"/>
                <w:numId w:val="20"/>
              </w:numPr>
              <w:rPr>
                <w:color w:val="000000" w:themeColor="text1"/>
              </w:rPr>
            </w:pPr>
            <w:r w:rsidRPr="00F61D91">
              <w:rPr>
                <w:iCs/>
                <w:color w:val="000000" w:themeColor="text1"/>
              </w:rPr>
              <w:t>Royal College of Surgeons of England (RCS)</w:t>
            </w:r>
            <w:r w:rsidR="00270E5F">
              <w:rPr>
                <w:iCs/>
                <w:color w:val="000000" w:themeColor="text1"/>
              </w:rPr>
              <w:t xml:space="preserve"> - </w:t>
            </w:r>
            <w:hyperlink r:id="rId36" w:history="1">
              <w:r w:rsidR="00270E5F" w:rsidRPr="0008161B">
                <w:rPr>
                  <w:rStyle w:val="Hyperlink"/>
                  <w:iCs/>
                </w:rPr>
                <w:t>https://www.rcseng.ac.uk/</w:t>
              </w:r>
            </w:hyperlink>
            <w:r w:rsidR="00270E5F">
              <w:rPr>
                <w:iCs/>
                <w:color w:val="000000" w:themeColor="text1"/>
              </w:rPr>
              <w:t xml:space="preserve"> </w:t>
            </w:r>
          </w:p>
          <w:p w14:paraId="28E14F67" w14:textId="77777777" w:rsidR="00427794" w:rsidRPr="00BE14BD" w:rsidRDefault="00427794" w:rsidP="00FC756E">
            <w:pPr>
              <w:rPr>
                <w:color w:val="000000" w:themeColor="text1"/>
              </w:rPr>
            </w:pPr>
          </w:p>
        </w:tc>
      </w:tr>
      <w:tr w:rsidR="00427794" w:rsidRPr="00BE14BD" w14:paraId="60F1E2A1" w14:textId="77777777" w:rsidTr="00FC756E">
        <w:tc>
          <w:tcPr>
            <w:tcW w:w="9242" w:type="dxa"/>
          </w:tcPr>
          <w:p w14:paraId="064DFA18" w14:textId="77777777" w:rsidR="00427794" w:rsidRPr="00BE14BD" w:rsidRDefault="00427794" w:rsidP="00FC756E">
            <w:pPr>
              <w:rPr>
                <w:color w:val="000000" w:themeColor="text1"/>
              </w:rPr>
            </w:pPr>
            <w:r w:rsidRPr="00BE14BD">
              <w:rPr>
                <w:color w:val="000000" w:themeColor="text1"/>
              </w:rPr>
              <w:t>Example:</w:t>
            </w:r>
          </w:p>
          <w:p w14:paraId="7880295B" w14:textId="77777777" w:rsidR="00427794" w:rsidRPr="00BE14BD" w:rsidRDefault="00427794" w:rsidP="00FC756E">
            <w:pPr>
              <w:ind w:left="720"/>
              <w:contextualSpacing/>
              <w:rPr>
                <w:color w:val="000000" w:themeColor="text1"/>
              </w:rPr>
            </w:pPr>
          </w:p>
          <w:p w14:paraId="67BF8290" w14:textId="77777777" w:rsidR="00427794" w:rsidRPr="00BE14BD" w:rsidRDefault="00427794" w:rsidP="00FC756E">
            <w:pPr>
              <w:contextualSpacing/>
              <w:rPr>
                <w:color w:val="000000" w:themeColor="text1"/>
              </w:rPr>
            </w:pPr>
            <w:r w:rsidRPr="00BE14BD">
              <w:rPr>
                <w:color w:val="000000" w:themeColor="text1"/>
              </w:rPr>
              <w:t>"National Charity for Patient Outcomes</w:t>
            </w:r>
          </w:p>
          <w:p w14:paraId="3900CDEB" w14:textId="77777777" w:rsidR="00427794" w:rsidRPr="00BE14BD" w:rsidRDefault="00427794" w:rsidP="00FC756E">
            <w:pPr>
              <w:contextualSpacing/>
              <w:rPr>
                <w:color w:val="000000" w:themeColor="text1"/>
              </w:rPr>
            </w:pPr>
            <w:r w:rsidRPr="00BE14BD">
              <w:rPr>
                <w:color w:val="000000" w:themeColor="text1"/>
              </w:rPr>
              <w:t>www.healthcharity.org</w:t>
            </w:r>
          </w:p>
          <w:p w14:paraId="6EE870A8" w14:textId="77777777" w:rsidR="00427794" w:rsidRPr="00BE14BD" w:rsidRDefault="00427794" w:rsidP="00FC756E">
            <w:pPr>
              <w:contextualSpacing/>
              <w:rPr>
                <w:color w:val="000000" w:themeColor="text1"/>
              </w:rPr>
            </w:pPr>
            <w:r w:rsidRPr="00BE14BD">
              <w:rPr>
                <w:color w:val="000000" w:themeColor="text1"/>
              </w:rPr>
              <w:t>The leading national charity for patient outcomes in the UK, campaigning for better care, supporting survivors and help to fund research into new treatments. The charity is a member of the Steering group and helped to co-design the programme"</w:t>
            </w:r>
          </w:p>
          <w:p w14:paraId="6636D763" w14:textId="77777777" w:rsidR="00427794" w:rsidRPr="00BE14BD" w:rsidRDefault="00427794" w:rsidP="00FC756E">
            <w:pPr>
              <w:rPr>
                <w:color w:val="000000" w:themeColor="text1"/>
              </w:rPr>
            </w:pPr>
          </w:p>
        </w:tc>
      </w:tr>
    </w:tbl>
    <w:p w14:paraId="3A902962" w14:textId="77777777" w:rsidR="00427794" w:rsidRPr="00BE14BD" w:rsidRDefault="00427794" w:rsidP="005D1682">
      <w:pPr>
        <w:spacing w:line="240" w:lineRule="auto"/>
        <w:rPr>
          <w:color w:val="000000" w:themeColor="text1"/>
        </w:rPr>
      </w:pPr>
    </w:p>
    <w:p w14:paraId="479067D9" w14:textId="77777777" w:rsidR="00133093" w:rsidRDefault="00133093" w:rsidP="002E545B">
      <w:pPr>
        <w:pStyle w:val="Heading2"/>
        <w:numPr>
          <w:ilvl w:val="1"/>
          <w:numId w:val="10"/>
        </w:numPr>
        <w:ind w:left="426" w:hanging="426"/>
        <w:sectPr w:rsidR="00133093" w:rsidSect="001634D9">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D65E4E" w:rsidRPr="00BE14BD" w14:paraId="5ADF4A38" w14:textId="77777777" w:rsidTr="00FC756E">
        <w:tc>
          <w:tcPr>
            <w:tcW w:w="9242" w:type="dxa"/>
          </w:tcPr>
          <w:p w14:paraId="09ECC21B" w14:textId="77777777" w:rsidR="00D65E4E" w:rsidRPr="00BE14BD" w:rsidRDefault="00D65E4E" w:rsidP="002E545B">
            <w:pPr>
              <w:pStyle w:val="Heading2"/>
              <w:numPr>
                <w:ilvl w:val="1"/>
                <w:numId w:val="10"/>
              </w:numPr>
              <w:ind w:left="426" w:hanging="426"/>
              <w:outlineLvl w:val="1"/>
            </w:pPr>
            <w:bookmarkStart w:id="84" w:name="_Toc513109575"/>
            <w:r w:rsidRPr="00BE14BD">
              <w:lastRenderedPageBreak/>
              <w:t>Governance arrangements</w:t>
            </w:r>
            <w:bookmarkEnd w:id="84"/>
          </w:p>
        </w:tc>
      </w:tr>
      <w:tr w:rsidR="00D65E4E" w:rsidRPr="00BE14BD" w14:paraId="6A6AC8B4" w14:textId="77777777" w:rsidTr="00FC756E">
        <w:tc>
          <w:tcPr>
            <w:tcW w:w="9242" w:type="dxa"/>
          </w:tcPr>
          <w:p w14:paraId="432F19F7" w14:textId="77777777" w:rsidR="00D25F35" w:rsidRDefault="00D25F35" w:rsidP="00D25F35">
            <w:pPr>
              <w:rPr>
                <w:color w:val="000000" w:themeColor="text1"/>
              </w:rPr>
            </w:pPr>
          </w:p>
          <w:p w14:paraId="0103E77C" w14:textId="2A5D2B58" w:rsidR="00D25F35" w:rsidRDefault="003F7C58" w:rsidP="00D25F35">
            <w:pPr>
              <w:rPr>
                <w:color w:val="000000" w:themeColor="text1"/>
              </w:rPr>
            </w:pPr>
            <w:r>
              <w:rPr>
                <w:color w:val="000000" w:themeColor="text1"/>
              </w:rPr>
              <w:fldChar w:fldCharType="begin"/>
            </w:r>
            <w:r>
              <w:rPr>
                <w:color w:val="000000" w:themeColor="text1"/>
              </w:rPr>
              <w:instrText xml:space="preserve"> LINK AcroExch.Document.DC "\\\\rcoa.int\\dfs\\Data2\\Research\\NELA\\Project Team\\NELA Project Team -Terms of Reference v6.pdf" "" \a \p \f 0 </w:instrText>
            </w:r>
            <w:r>
              <w:rPr>
                <w:color w:val="000000" w:themeColor="text1"/>
              </w:rPr>
              <w:fldChar w:fldCharType="separate"/>
            </w:r>
            <w:r w:rsidR="00093E05">
              <w:rPr>
                <w:color w:val="000000" w:themeColor="text1"/>
              </w:rPr>
              <w:object w:dxaOrig="1551" w:dyaOrig="991" w14:anchorId="098340F6">
                <v:shape id="_x0000_i1026" type="#_x0000_t75" style="width:77.25pt;height:49.5pt" o:ole="">
                  <v:imagedata r:id="rId37" o:title=""/>
                </v:shape>
              </w:object>
            </w:r>
            <w:r>
              <w:rPr>
                <w:color w:val="000000" w:themeColor="text1"/>
              </w:rPr>
              <w:fldChar w:fldCharType="end"/>
            </w:r>
            <w:r w:rsidR="0069494D">
              <w:rPr>
                <w:color w:val="000000" w:themeColor="text1"/>
              </w:rPr>
              <w:t xml:space="preserve"> - </w:t>
            </w:r>
            <w:hyperlink r:id="rId38" w:anchor="pt" w:history="1">
              <w:r w:rsidR="0069494D" w:rsidRPr="00510888">
                <w:rPr>
                  <w:rStyle w:val="Hyperlink"/>
                </w:rPr>
                <w:t>https://www.nela.org.uk/NELA_Team#pt</w:t>
              </w:r>
            </w:hyperlink>
            <w:r w:rsidR="0069494D">
              <w:rPr>
                <w:color w:val="000000" w:themeColor="text1"/>
              </w:rPr>
              <w:t xml:space="preserve"> </w:t>
            </w:r>
          </w:p>
          <w:p w14:paraId="0DD42FDB" w14:textId="146122D5" w:rsidR="003F7C58" w:rsidRDefault="003F7C58" w:rsidP="00D25F35">
            <w:pPr>
              <w:rPr>
                <w:color w:val="000000" w:themeColor="text1"/>
              </w:rPr>
            </w:pPr>
            <w:r>
              <w:rPr>
                <w:color w:val="000000" w:themeColor="text1"/>
              </w:rPr>
              <w:object w:dxaOrig="1551" w:dyaOrig="991" w14:anchorId="0B5FC78E">
                <v:shape id="_x0000_i1027" type="#_x0000_t75" style="width:77.25pt;height:49.5pt" o:ole="">
                  <v:imagedata r:id="rId39" o:title=""/>
                </v:shape>
                <o:OLEObject Type="Link" ProgID="AcroExch.Document.DC" ShapeID="_x0000_i1027" DrawAspect="Content" r:id="rId40" UpdateMode="Always">
                  <o:LinkType>EnhancedMetaFile</o:LinkType>
                  <o:LockedField>false</o:LockedField>
                  <o:FieldCodes>\f 0</o:FieldCodes>
                </o:OLEObject>
              </w:object>
            </w:r>
            <w:r w:rsidR="00EF0C35">
              <w:rPr>
                <w:color w:val="000000" w:themeColor="text1"/>
              </w:rPr>
              <w:t xml:space="preserve"> - </w:t>
            </w:r>
            <w:hyperlink r:id="rId41" w:anchor="pt" w:history="1">
              <w:r w:rsidR="00EF0C35" w:rsidRPr="00510888">
                <w:rPr>
                  <w:rStyle w:val="Hyperlink"/>
                </w:rPr>
                <w:t>https://www.nela.org.uk/NELA_ClinicalReferenceGroup#pt</w:t>
              </w:r>
            </w:hyperlink>
            <w:r w:rsidR="00EF0C35">
              <w:rPr>
                <w:color w:val="000000" w:themeColor="text1"/>
              </w:rPr>
              <w:t xml:space="preserve"> </w:t>
            </w:r>
          </w:p>
          <w:p w14:paraId="203C93B1" w14:textId="2FBB5068" w:rsidR="003F7C58" w:rsidRDefault="003F7C58" w:rsidP="00D25F35">
            <w:pPr>
              <w:rPr>
                <w:color w:val="000000" w:themeColor="text1"/>
              </w:rPr>
            </w:pPr>
            <w:r>
              <w:rPr>
                <w:color w:val="000000" w:themeColor="text1"/>
              </w:rPr>
              <w:fldChar w:fldCharType="begin"/>
            </w:r>
            <w:r>
              <w:rPr>
                <w:color w:val="000000" w:themeColor="text1"/>
              </w:rPr>
              <w:instrText xml:space="preserve"> LINK AcroExch.Document.DC "\\\\rcoa.int\\dfs\\Data2\\Research\\NELA\\Project Board\\NELA BOARDS Terms of Reference v6.pdf" "" \a \p \f 0 </w:instrText>
            </w:r>
            <w:r>
              <w:rPr>
                <w:color w:val="000000" w:themeColor="text1"/>
              </w:rPr>
              <w:fldChar w:fldCharType="separate"/>
            </w:r>
            <w:r w:rsidR="00093E05">
              <w:rPr>
                <w:color w:val="000000" w:themeColor="text1"/>
              </w:rPr>
              <w:object w:dxaOrig="1551" w:dyaOrig="991" w14:anchorId="7477502D">
                <v:shape id="_x0000_i1028" type="#_x0000_t75" style="width:77.25pt;height:49.5pt" o:ole="">
                  <v:imagedata r:id="rId42" o:title=""/>
                </v:shape>
              </w:object>
            </w:r>
            <w:r>
              <w:rPr>
                <w:color w:val="000000" w:themeColor="text1"/>
              </w:rPr>
              <w:fldChar w:fldCharType="end"/>
            </w:r>
            <w:r w:rsidR="00EF0C35">
              <w:rPr>
                <w:color w:val="000000" w:themeColor="text1"/>
              </w:rPr>
              <w:t xml:space="preserve"> - </w:t>
            </w:r>
            <w:hyperlink r:id="rId43" w:anchor="pt" w:history="1">
              <w:r w:rsidR="00EF0C35" w:rsidRPr="00510888">
                <w:rPr>
                  <w:rStyle w:val="Hyperlink"/>
                </w:rPr>
                <w:t>https://www.nela.org.uk/NELAProjectBoard#pt</w:t>
              </w:r>
            </w:hyperlink>
            <w:r w:rsidR="00EF0C35">
              <w:rPr>
                <w:color w:val="000000" w:themeColor="text1"/>
              </w:rPr>
              <w:t xml:space="preserve"> </w:t>
            </w:r>
          </w:p>
          <w:p w14:paraId="4EFAB5F1" w14:textId="77777777" w:rsidR="00D25F35" w:rsidRDefault="00D25F35" w:rsidP="00D25F35">
            <w:pPr>
              <w:rPr>
                <w:color w:val="000000" w:themeColor="text1"/>
              </w:rPr>
            </w:pPr>
          </w:p>
          <w:p w14:paraId="0322CF6F" w14:textId="77777777" w:rsidR="00D65E4E" w:rsidRDefault="003F7C58" w:rsidP="003F7C58">
            <w:pPr>
              <w:rPr>
                <w:color w:val="000000" w:themeColor="text1"/>
              </w:rPr>
            </w:pPr>
            <w:r>
              <w:rPr>
                <w:color w:val="000000" w:themeColor="text1"/>
              </w:rPr>
              <w:t xml:space="preserve">Project Board minutes can be found here – </w:t>
            </w:r>
            <w:hyperlink r:id="rId44" w:anchor="pt" w:history="1">
              <w:r w:rsidRPr="0008161B">
                <w:rPr>
                  <w:rStyle w:val="Hyperlink"/>
                </w:rPr>
                <w:t>https://www.nela.org.uk/Project-Board-Minutes#pt</w:t>
              </w:r>
            </w:hyperlink>
            <w:r>
              <w:rPr>
                <w:color w:val="000000" w:themeColor="text1"/>
              </w:rPr>
              <w:t xml:space="preserve"> </w:t>
            </w:r>
          </w:p>
          <w:p w14:paraId="697C8E44" w14:textId="77777777" w:rsidR="003F7C58" w:rsidRPr="003F7C58" w:rsidRDefault="003F7C58" w:rsidP="003F7C58">
            <w:pPr>
              <w:rPr>
                <w:color w:val="000000" w:themeColor="text1"/>
              </w:rPr>
            </w:pPr>
          </w:p>
        </w:tc>
      </w:tr>
      <w:tr w:rsidR="00D65E4E" w:rsidRPr="00BE14BD" w14:paraId="79C88660" w14:textId="77777777" w:rsidTr="00FC756E">
        <w:tc>
          <w:tcPr>
            <w:tcW w:w="9242" w:type="dxa"/>
          </w:tcPr>
          <w:p w14:paraId="1DA297DB" w14:textId="77777777" w:rsidR="00D65E4E" w:rsidRPr="00BE14BD" w:rsidRDefault="00D65E4E" w:rsidP="00FC756E">
            <w:pPr>
              <w:rPr>
                <w:color w:val="000000" w:themeColor="text1"/>
              </w:rPr>
            </w:pPr>
            <w:r w:rsidRPr="00BE14BD">
              <w:rPr>
                <w:color w:val="000000" w:themeColor="text1"/>
              </w:rPr>
              <w:t>Example:</w:t>
            </w:r>
          </w:p>
          <w:p w14:paraId="01A866B5" w14:textId="77777777" w:rsidR="00D65E4E" w:rsidRPr="00BE14BD" w:rsidRDefault="00D65E4E" w:rsidP="00FC756E">
            <w:pPr>
              <w:rPr>
                <w:color w:val="000000" w:themeColor="text1"/>
              </w:rPr>
            </w:pPr>
          </w:p>
          <w:p w14:paraId="3478DF6F" w14:textId="77777777" w:rsidR="00D65E4E" w:rsidRPr="00BE14BD" w:rsidRDefault="00D65E4E" w:rsidP="00FC756E">
            <w:pPr>
              <w:rPr>
                <w:color w:val="000000" w:themeColor="text1"/>
              </w:rPr>
            </w:pPr>
            <w:r w:rsidRPr="00BE14BD">
              <w:rPr>
                <w:color w:val="000000" w:themeColor="text1"/>
              </w:rPr>
              <w:t xml:space="preserve">"The </w:t>
            </w:r>
            <w:r w:rsidR="0071682F" w:rsidRPr="00BE14BD">
              <w:rPr>
                <w:color w:val="000000" w:themeColor="text1"/>
              </w:rPr>
              <w:t xml:space="preserve">audit </w:t>
            </w:r>
            <w:r w:rsidRPr="00BE14BD">
              <w:rPr>
                <w:color w:val="000000" w:themeColor="text1"/>
              </w:rPr>
              <w:t>is governed by a Programme Board, which meets 3 times a year. The group is chaired by XXX and includes the following list of organisations and individuals [LIST]. The board is responsible for overseeing the audit and providing oversight and advice to the programme. The board is the guarantor of the data from the audit and is responsible for signing off the annual report. The chair of the Programme Board is the accountable officer of the programme.</w:t>
            </w:r>
          </w:p>
          <w:p w14:paraId="1C206937" w14:textId="77777777" w:rsidR="00D65E4E" w:rsidRPr="00BE14BD" w:rsidRDefault="00D65E4E" w:rsidP="00FC756E">
            <w:pPr>
              <w:rPr>
                <w:color w:val="000000" w:themeColor="text1"/>
              </w:rPr>
            </w:pPr>
          </w:p>
          <w:p w14:paraId="22711153" w14:textId="77777777" w:rsidR="0039685C" w:rsidRPr="00BE14BD" w:rsidRDefault="00D65E4E" w:rsidP="00FC756E">
            <w:pPr>
              <w:rPr>
                <w:color w:val="000000" w:themeColor="text1"/>
              </w:rPr>
            </w:pPr>
            <w:r w:rsidRPr="00BE14BD">
              <w:rPr>
                <w:color w:val="000000" w:themeColor="text1"/>
              </w:rPr>
              <w:t>The Operations Group reports to the Programme Board and is responsible for delivering the programme. It includes members with expertise in quality improvement (</w:t>
            </w:r>
            <w:r w:rsidR="00DD6B2F">
              <w:rPr>
                <w:color w:val="000000" w:themeColor="text1"/>
              </w:rPr>
              <w:t>XX</w:t>
            </w:r>
            <w:r w:rsidRPr="00BE14BD">
              <w:rPr>
                <w:color w:val="000000" w:themeColor="text1"/>
              </w:rPr>
              <w:t xml:space="preserve"> WTE), data analysis (</w:t>
            </w:r>
            <w:r w:rsidR="00DD6B2F">
              <w:rPr>
                <w:color w:val="000000" w:themeColor="text1"/>
              </w:rPr>
              <w:t>XX</w:t>
            </w:r>
            <w:r w:rsidRPr="00BE14BD">
              <w:rPr>
                <w:color w:val="000000" w:themeColor="text1"/>
              </w:rPr>
              <w:t xml:space="preserve"> WTE), patient engagement (</w:t>
            </w:r>
            <w:r w:rsidR="00DD6B2F">
              <w:rPr>
                <w:color w:val="000000" w:themeColor="text1"/>
              </w:rPr>
              <w:t>XX</w:t>
            </w:r>
            <w:r w:rsidRPr="00BE14BD">
              <w:rPr>
                <w:color w:val="000000" w:themeColor="text1"/>
              </w:rPr>
              <w:t xml:space="preserve"> WTE), clinical informatics (</w:t>
            </w:r>
            <w:r w:rsidR="00DD6B2F">
              <w:rPr>
                <w:color w:val="000000" w:themeColor="text1"/>
              </w:rPr>
              <w:t>XX</w:t>
            </w:r>
            <w:r w:rsidRPr="00BE14BD">
              <w:rPr>
                <w:color w:val="000000" w:themeColor="text1"/>
              </w:rPr>
              <w:t xml:space="preserve"> WTE) and project management (</w:t>
            </w:r>
            <w:r w:rsidR="00DD6B2F">
              <w:rPr>
                <w:color w:val="000000" w:themeColor="text1"/>
              </w:rPr>
              <w:t>XX</w:t>
            </w:r>
            <w:r w:rsidRPr="00BE14BD">
              <w:rPr>
                <w:color w:val="000000" w:themeColor="text1"/>
              </w:rPr>
              <w:t xml:space="preserve"> WTE).</w:t>
            </w:r>
          </w:p>
          <w:p w14:paraId="66B27108" w14:textId="77777777" w:rsidR="0039685C" w:rsidRPr="00BE14BD" w:rsidRDefault="0039685C" w:rsidP="00FC756E">
            <w:pPr>
              <w:rPr>
                <w:color w:val="000000" w:themeColor="text1"/>
              </w:rPr>
            </w:pPr>
          </w:p>
          <w:p w14:paraId="66A73A3A" w14:textId="77777777" w:rsidR="00D65E4E" w:rsidRPr="00BE14BD" w:rsidRDefault="00337575" w:rsidP="00337575">
            <w:pPr>
              <w:rPr>
                <w:color w:val="000000" w:themeColor="text1"/>
              </w:rPr>
            </w:pPr>
            <w:r w:rsidRPr="00BE14BD">
              <w:rPr>
                <w:color w:val="000000" w:themeColor="text1"/>
              </w:rPr>
              <w:t xml:space="preserve">The Board minutes with actions are in the public domain.  Decisions are only taken at meetings where meetings are quorate.  </w:t>
            </w:r>
            <w:r w:rsidR="00F957F9">
              <w:rPr>
                <w:color w:val="000000" w:themeColor="text1"/>
              </w:rPr>
              <w:t>T</w:t>
            </w:r>
            <w:r w:rsidRPr="00BE14BD">
              <w:rPr>
                <w:color w:val="000000" w:themeColor="text1"/>
              </w:rPr>
              <w:t>here is a process for reviewing membership to ensure an active Board</w:t>
            </w:r>
            <w:r w:rsidR="00F957F9">
              <w:rPr>
                <w:color w:val="000000" w:themeColor="text1"/>
              </w:rPr>
              <w:t xml:space="preserve">, quorate meetings and </w:t>
            </w:r>
            <w:r w:rsidRPr="00BE14BD">
              <w:rPr>
                <w:color w:val="000000" w:themeColor="text1"/>
              </w:rPr>
              <w:t>which leads the direction of the programme</w:t>
            </w:r>
            <w:r w:rsidR="00D65E4E" w:rsidRPr="00BE14BD">
              <w:rPr>
                <w:color w:val="000000" w:themeColor="text1"/>
              </w:rPr>
              <w:t>"</w:t>
            </w:r>
          </w:p>
          <w:p w14:paraId="38719E09" w14:textId="77777777" w:rsidR="00D65E4E" w:rsidRPr="00BE14BD" w:rsidRDefault="00D65E4E" w:rsidP="00FC756E">
            <w:pPr>
              <w:rPr>
                <w:color w:val="000000" w:themeColor="text1"/>
              </w:rPr>
            </w:pPr>
          </w:p>
        </w:tc>
      </w:tr>
    </w:tbl>
    <w:p w14:paraId="1CD7F92D" w14:textId="77777777" w:rsidR="00427794" w:rsidRPr="00BE14BD" w:rsidRDefault="00427794" w:rsidP="005D1682">
      <w:pPr>
        <w:spacing w:line="240" w:lineRule="auto"/>
        <w:rPr>
          <w:color w:val="000000" w:themeColor="text1"/>
        </w:rPr>
      </w:pPr>
    </w:p>
    <w:tbl>
      <w:tblPr>
        <w:tblStyle w:val="TableGrid"/>
        <w:tblW w:w="0" w:type="auto"/>
        <w:tblLook w:val="04A0" w:firstRow="1" w:lastRow="0" w:firstColumn="1" w:lastColumn="0" w:noHBand="0" w:noVBand="1"/>
      </w:tblPr>
      <w:tblGrid>
        <w:gridCol w:w="9016"/>
      </w:tblGrid>
      <w:tr w:rsidR="00D65E4E" w:rsidRPr="00BE14BD" w14:paraId="3843C675" w14:textId="77777777" w:rsidTr="00FC756E">
        <w:tc>
          <w:tcPr>
            <w:tcW w:w="9242" w:type="dxa"/>
          </w:tcPr>
          <w:p w14:paraId="247F0732" w14:textId="77777777" w:rsidR="00D65E4E" w:rsidRPr="00BE14BD" w:rsidRDefault="00D65E4E" w:rsidP="002E545B">
            <w:pPr>
              <w:pStyle w:val="Heading2"/>
              <w:numPr>
                <w:ilvl w:val="1"/>
                <w:numId w:val="10"/>
              </w:numPr>
              <w:ind w:left="426" w:hanging="426"/>
              <w:outlineLvl w:val="1"/>
            </w:pPr>
            <w:bookmarkStart w:id="85" w:name="_Toc513109576"/>
            <w:r w:rsidRPr="00BE14BD">
              <w:t>Declarations and Conflicts of interest</w:t>
            </w:r>
            <w:bookmarkEnd w:id="85"/>
            <w:r w:rsidRPr="00BE14BD">
              <w:t xml:space="preserve"> </w:t>
            </w:r>
          </w:p>
        </w:tc>
      </w:tr>
      <w:tr w:rsidR="00D65E4E" w:rsidRPr="00BE14BD" w14:paraId="3619155E" w14:textId="77777777" w:rsidTr="00FC756E">
        <w:tc>
          <w:tcPr>
            <w:tcW w:w="9242" w:type="dxa"/>
          </w:tcPr>
          <w:p w14:paraId="1B214050" w14:textId="77777777" w:rsidR="00A37CBC" w:rsidRDefault="003F7C58" w:rsidP="002E545B">
            <w:pPr>
              <w:pStyle w:val="ListParagraph"/>
              <w:numPr>
                <w:ilvl w:val="0"/>
                <w:numId w:val="7"/>
              </w:numPr>
              <w:rPr>
                <w:color w:val="000000" w:themeColor="text1"/>
              </w:rPr>
            </w:pPr>
            <w:r>
              <w:rPr>
                <w:color w:val="000000" w:themeColor="text1"/>
              </w:rPr>
              <w:t>This is carried out at the beginning of each meeting.</w:t>
            </w:r>
          </w:p>
          <w:p w14:paraId="65ACED50" w14:textId="77777777" w:rsidR="00D65E4E" w:rsidRPr="009E61D2" w:rsidRDefault="00D65E4E" w:rsidP="004C70B6">
            <w:pPr>
              <w:pStyle w:val="ListParagraph"/>
              <w:rPr>
                <w:color w:val="000000" w:themeColor="text1"/>
              </w:rPr>
            </w:pPr>
          </w:p>
        </w:tc>
      </w:tr>
      <w:tr w:rsidR="00D65E4E" w:rsidRPr="00BE14BD" w14:paraId="5DBD9FA8" w14:textId="77777777" w:rsidTr="00FC756E">
        <w:tc>
          <w:tcPr>
            <w:tcW w:w="9242" w:type="dxa"/>
          </w:tcPr>
          <w:p w14:paraId="7B5581EC" w14:textId="77777777" w:rsidR="00D65E4E" w:rsidRPr="00BE14BD" w:rsidRDefault="00D65E4E" w:rsidP="00FC756E">
            <w:pPr>
              <w:rPr>
                <w:color w:val="000000" w:themeColor="text1"/>
              </w:rPr>
            </w:pPr>
            <w:r w:rsidRPr="00BE14BD">
              <w:rPr>
                <w:color w:val="000000" w:themeColor="text1"/>
              </w:rPr>
              <w:t>Example:</w:t>
            </w:r>
          </w:p>
          <w:p w14:paraId="1A664594" w14:textId="77777777" w:rsidR="00D65E4E" w:rsidRPr="00BE14BD" w:rsidRDefault="00D65E4E" w:rsidP="00FC756E">
            <w:pPr>
              <w:rPr>
                <w:color w:val="000000" w:themeColor="text1"/>
              </w:rPr>
            </w:pPr>
          </w:p>
          <w:p w14:paraId="60880891" w14:textId="77777777" w:rsidR="00D65E4E" w:rsidRPr="00BE14BD" w:rsidRDefault="00D65E4E" w:rsidP="00DD6B2F">
            <w:pPr>
              <w:rPr>
                <w:color w:val="000000" w:themeColor="text1"/>
              </w:rPr>
            </w:pPr>
            <w:r w:rsidRPr="00BE14BD">
              <w:rPr>
                <w:color w:val="000000" w:themeColor="text1"/>
              </w:rPr>
              <w:t xml:space="preserve">“The policy and register of declaration and conflicts of interest for the programme is published at www.healthaudit.org/COI. All DOI are collected in advance of meetings and decisions regarding whether a COI exists and appropriate actions are made by the Chair.  Any new DOI are also requested at each meeting as a standing agenda item.  All DOI and COI are comprehensively documented in a publicly available register.  </w:t>
            </w:r>
          </w:p>
        </w:tc>
      </w:tr>
      <w:tr w:rsidR="00B313C0" w:rsidRPr="00BE14BD" w14:paraId="5604C33C" w14:textId="77777777" w:rsidTr="0004689F">
        <w:tc>
          <w:tcPr>
            <w:tcW w:w="9242" w:type="dxa"/>
            <w:shd w:val="clear" w:color="auto" w:fill="EEECE1" w:themeFill="background2"/>
          </w:tcPr>
          <w:p w14:paraId="4EA2C8F8" w14:textId="77777777" w:rsidR="00B313C0" w:rsidRPr="00BE14BD" w:rsidRDefault="00B313C0" w:rsidP="0004689F">
            <w:pPr>
              <w:pStyle w:val="Heading1"/>
              <w:outlineLvl w:val="0"/>
            </w:pPr>
            <w:bookmarkStart w:id="86" w:name="_Toc513109577"/>
            <w:r w:rsidRPr="00BE14BD">
              <w:t xml:space="preserve">Domain 4: Information </w:t>
            </w:r>
            <w:r w:rsidR="001F10B8">
              <w:t>s</w:t>
            </w:r>
            <w:r>
              <w:t xml:space="preserve">ecurity, </w:t>
            </w:r>
            <w:r w:rsidR="001F10B8">
              <w:t>governance and e</w:t>
            </w:r>
            <w:r w:rsidRPr="00BE14BD">
              <w:t>thics</w:t>
            </w:r>
            <w:bookmarkEnd w:id="86"/>
          </w:p>
        </w:tc>
      </w:tr>
    </w:tbl>
    <w:p w14:paraId="0FC2B947" w14:textId="77777777" w:rsidR="00B313C0" w:rsidRPr="00BE14BD" w:rsidRDefault="00B313C0" w:rsidP="00F10B02">
      <w:pPr>
        <w:spacing w:line="240" w:lineRule="auto"/>
        <w:rPr>
          <w:color w:val="000000" w:themeColor="text1"/>
        </w:rPr>
      </w:pPr>
    </w:p>
    <w:tbl>
      <w:tblPr>
        <w:tblStyle w:val="TableGrid"/>
        <w:tblW w:w="0" w:type="auto"/>
        <w:tblLook w:val="04A0" w:firstRow="1" w:lastRow="0" w:firstColumn="1" w:lastColumn="0" w:noHBand="0" w:noVBand="1"/>
      </w:tblPr>
      <w:tblGrid>
        <w:gridCol w:w="9016"/>
      </w:tblGrid>
      <w:tr w:rsidR="0085286E" w:rsidRPr="00BE14BD" w14:paraId="26177994" w14:textId="77777777" w:rsidTr="002C466F">
        <w:trPr>
          <w:hidden/>
        </w:trPr>
        <w:tc>
          <w:tcPr>
            <w:tcW w:w="9242" w:type="dxa"/>
          </w:tcPr>
          <w:p w14:paraId="3C4AA286" w14:textId="77777777" w:rsidR="0037718E" w:rsidRPr="00BE14BD" w:rsidRDefault="0037718E" w:rsidP="002E545B">
            <w:pPr>
              <w:pStyle w:val="ListParagraph"/>
              <w:keepNext/>
              <w:keepLines/>
              <w:numPr>
                <w:ilvl w:val="0"/>
                <w:numId w:val="10"/>
              </w:numPr>
              <w:spacing w:before="200"/>
              <w:contextualSpacing w:val="0"/>
              <w:outlineLvl w:val="1"/>
              <w:rPr>
                <w:rFonts w:asciiTheme="majorHAnsi" w:eastAsiaTheme="majorEastAsia" w:hAnsiTheme="majorHAnsi" w:cstheme="majorBidi"/>
                <w:b/>
                <w:bCs/>
                <w:vanish/>
                <w:color w:val="000000" w:themeColor="text1"/>
                <w:szCs w:val="26"/>
              </w:rPr>
            </w:pPr>
            <w:bookmarkStart w:id="87" w:name="_Toc503387572"/>
            <w:bookmarkStart w:id="88" w:name="_Toc503420277"/>
            <w:bookmarkStart w:id="89" w:name="_Toc503422057"/>
            <w:bookmarkStart w:id="90" w:name="_Toc503422263"/>
            <w:bookmarkStart w:id="91" w:name="_Toc503422349"/>
            <w:bookmarkStart w:id="92" w:name="_Toc503422416"/>
            <w:bookmarkStart w:id="93" w:name="_Toc503422484"/>
            <w:bookmarkStart w:id="94" w:name="_Toc503424731"/>
            <w:bookmarkStart w:id="95" w:name="_Toc503424798"/>
            <w:bookmarkStart w:id="96" w:name="_Toc503436799"/>
            <w:bookmarkStart w:id="97" w:name="_Toc504572524"/>
            <w:bookmarkStart w:id="98" w:name="_Toc504988624"/>
            <w:bookmarkStart w:id="99" w:name="_Toc504988689"/>
            <w:bookmarkStart w:id="100" w:name="_Toc504988756"/>
            <w:bookmarkStart w:id="101" w:name="_Toc504988822"/>
            <w:bookmarkStart w:id="102" w:name="_Toc504989035"/>
            <w:bookmarkStart w:id="103" w:name="_Toc504989122"/>
            <w:bookmarkStart w:id="104" w:name="_Toc504989261"/>
            <w:bookmarkStart w:id="105" w:name="_Toc513109225"/>
            <w:bookmarkStart w:id="106" w:name="_Toc513109281"/>
            <w:bookmarkStart w:id="107" w:name="_Toc513109352"/>
            <w:bookmarkStart w:id="108" w:name="_Toc513109408"/>
            <w:bookmarkStart w:id="109" w:name="_Toc513109465"/>
            <w:bookmarkStart w:id="110" w:name="_Toc513109522"/>
            <w:bookmarkStart w:id="111" w:name="_Toc513109578"/>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1649BE55" w14:textId="77777777" w:rsidR="0085286E" w:rsidRPr="00BE14BD" w:rsidRDefault="0085286E" w:rsidP="002E545B">
            <w:pPr>
              <w:pStyle w:val="Heading2"/>
              <w:numPr>
                <w:ilvl w:val="1"/>
                <w:numId w:val="10"/>
              </w:numPr>
              <w:ind w:left="426" w:hanging="426"/>
              <w:outlineLvl w:val="1"/>
            </w:pPr>
            <w:bookmarkStart w:id="112" w:name="_Toc513109579"/>
            <w:r w:rsidRPr="00BE14BD">
              <w:t>The legal basis of the data collection</w:t>
            </w:r>
            <w:bookmarkEnd w:id="112"/>
            <w:r w:rsidRPr="00BE14BD">
              <w:t xml:space="preserve"> </w:t>
            </w:r>
          </w:p>
        </w:tc>
      </w:tr>
      <w:tr w:rsidR="0085286E" w:rsidRPr="00BE14BD" w14:paraId="47EC1C19" w14:textId="77777777" w:rsidTr="002C466F">
        <w:tc>
          <w:tcPr>
            <w:tcW w:w="9242" w:type="dxa"/>
          </w:tcPr>
          <w:p w14:paraId="51AC0CFA" w14:textId="5746B667" w:rsidR="00EF0C35" w:rsidRDefault="003F7C58" w:rsidP="003F7C58">
            <w:pPr>
              <w:rPr>
                <w:color w:val="000000" w:themeColor="text1"/>
              </w:rPr>
            </w:pPr>
            <w:r>
              <w:rPr>
                <w:color w:val="000000" w:themeColor="text1"/>
              </w:rPr>
              <w:object w:dxaOrig="1551" w:dyaOrig="991" w14:anchorId="204BB407">
                <v:shape id="_x0000_i1029" type="#_x0000_t75" style="width:77.25pt;height:49.5pt" o:ole="">
                  <v:imagedata r:id="rId45" o:title=""/>
                </v:shape>
                <o:OLEObject Type="Link" ProgID="AcroExch.Document.DC" ShapeID="_x0000_i1029" DrawAspect="Content" r:id="rId46" UpdateMode="Always">
                  <o:LinkType>EnhancedMetaFile</o:LinkType>
                  <o:LockedField>false</o:LockedField>
                  <o:FieldCodes>\f 0</o:FieldCodes>
                </o:OLEObject>
              </w:object>
            </w:r>
            <w:r w:rsidR="00EF0C35">
              <w:rPr>
                <w:color w:val="000000" w:themeColor="text1"/>
              </w:rPr>
              <w:t xml:space="preserve"> </w:t>
            </w:r>
          </w:p>
          <w:p w14:paraId="6D9FED2B" w14:textId="47C452DF" w:rsidR="0085286E" w:rsidRDefault="00EF0C35" w:rsidP="003F7C58">
            <w:pPr>
              <w:rPr>
                <w:color w:val="000000" w:themeColor="text1"/>
              </w:rPr>
            </w:pPr>
            <w:r>
              <w:rPr>
                <w:color w:val="000000" w:themeColor="text1"/>
              </w:rPr>
              <w:t xml:space="preserve">- </w:t>
            </w:r>
            <w:hyperlink r:id="rId47" w:history="1">
              <w:r w:rsidRPr="00510888">
                <w:rPr>
                  <w:rStyle w:val="Hyperlink"/>
                </w:rPr>
                <w:t>https://bit.ly/2GHC7uf</w:t>
              </w:r>
            </w:hyperlink>
            <w:r>
              <w:rPr>
                <w:color w:val="000000" w:themeColor="text1"/>
              </w:rPr>
              <w:t xml:space="preserve"> </w:t>
            </w:r>
          </w:p>
          <w:p w14:paraId="6E7F786D" w14:textId="3CB54576" w:rsidR="00EF0C35" w:rsidRDefault="00EF0C35" w:rsidP="003F7C58">
            <w:pPr>
              <w:rPr>
                <w:color w:val="000000" w:themeColor="text1"/>
              </w:rPr>
            </w:pPr>
            <w:r>
              <w:rPr>
                <w:color w:val="000000" w:themeColor="text1"/>
              </w:rPr>
              <w:t xml:space="preserve">- </w:t>
            </w:r>
            <w:hyperlink r:id="rId48" w:anchor="pt" w:history="1">
              <w:r w:rsidRPr="00510888">
                <w:rPr>
                  <w:rStyle w:val="Hyperlink"/>
                </w:rPr>
                <w:t>https://www.nela.org.uk/Patient-Information#pt</w:t>
              </w:r>
            </w:hyperlink>
            <w:r>
              <w:rPr>
                <w:color w:val="000000" w:themeColor="text1"/>
              </w:rPr>
              <w:t xml:space="preserve"> </w:t>
            </w:r>
          </w:p>
          <w:p w14:paraId="2B5A72A0" w14:textId="77777777" w:rsidR="003F7C58" w:rsidRPr="003F7C58" w:rsidRDefault="003F7C58" w:rsidP="003F7C58">
            <w:pPr>
              <w:rPr>
                <w:color w:val="000000" w:themeColor="text1"/>
              </w:rPr>
            </w:pPr>
          </w:p>
        </w:tc>
      </w:tr>
      <w:tr w:rsidR="0085286E" w:rsidRPr="00BE14BD" w14:paraId="2A432A80" w14:textId="77777777" w:rsidTr="002C466F">
        <w:tc>
          <w:tcPr>
            <w:tcW w:w="9242" w:type="dxa"/>
          </w:tcPr>
          <w:p w14:paraId="47FEB8DC" w14:textId="77777777" w:rsidR="0085286E" w:rsidRPr="00BE14BD" w:rsidRDefault="0085286E" w:rsidP="002C466F">
            <w:pPr>
              <w:rPr>
                <w:color w:val="000000" w:themeColor="text1"/>
              </w:rPr>
            </w:pPr>
            <w:r w:rsidRPr="00BE14BD">
              <w:rPr>
                <w:color w:val="000000" w:themeColor="text1"/>
              </w:rPr>
              <w:t>Example:</w:t>
            </w:r>
          </w:p>
          <w:p w14:paraId="1206983B" w14:textId="77777777" w:rsidR="0085286E" w:rsidRPr="00BE14BD" w:rsidRDefault="0085286E" w:rsidP="002C466F">
            <w:pPr>
              <w:rPr>
                <w:color w:val="000000" w:themeColor="text1"/>
              </w:rPr>
            </w:pPr>
          </w:p>
          <w:p w14:paraId="220ACDC7" w14:textId="77777777" w:rsidR="0085286E" w:rsidRPr="00BE14BD" w:rsidRDefault="0085286E" w:rsidP="002C466F">
            <w:pPr>
              <w:rPr>
                <w:color w:val="000000" w:themeColor="text1"/>
              </w:rPr>
            </w:pPr>
            <w:r w:rsidRPr="00BE14BD">
              <w:rPr>
                <w:color w:val="000000" w:themeColor="text1"/>
              </w:rPr>
              <w:t>"The</w:t>
            </w:r>
            <w:r w:rsidR="0071682F">
              <w:rPr>
                <w:color w:val="000000" w:themeColor="text1"/>
              </w:rPr>
              <w:t xml:space="preserve"> registry</w:t>
            </w:r>
            <w:r w:rsidRPr="00BE14BD">
              <w:rPr>
                <w:color w:val="000000" w:themeColor="text1"/>
              </w:rPr>
              <w:t xml:space="preserve"> has approval under section 251 of the NHS Health and Social Care Act 2006 to collect identifiable data without consent (CAG approval number XXXXXXXX). Patients can opt out of data collection by contacting  their local clinical team or notifying the </w:t>
            </w:r>
            <w:r w:rsidR="0071682F">
              <w:rPr>
                <w:color w:val="000000" w:themeColor="text1"/>
              </w:rPr>
              <w:t>registry directly at www.healthregistry</w:t>
            </w:r>
            <w:r w:rsidRPr="00BE14BD">
              <w:rPr>
                <w:color w:val="000000" w:themeColor="text1"/>
              </w:rPr>
              <w:t>.org/patients"</w:t>
            </w:r>
          </w:p>
          <w:p w14:paraId="13850391" w14:textId="77777777" w:rsidR="0085286E" w:rsidRPr="00BE14BD" w:rsidRDefault="0085286E" w:rsidP="002C466F">
            <w:pPr>
              <w:rPr>
                <w:color w:val="000000" w:themeColor="text1"/>
              </w:rPr>
            </w:pPr>
          </w:p>
          <w:p w14:paraId="70E694F5" w14:textId="77777777" w:rsidR="0085286E" w:rsidRPr="00BE14BD" w:rsidRDefault="0085286E" w:rsidP="002C466F">
            <w:pPr>
              <w:rPr>
                <w:color w:val="000000" w:themeColor="text1"/>
              </w:rPr>
            </w:pPr>
            <w:r w:rsidRPr="00BE14BD">
              <w:rPr>
                <w:color w:val="000000" w:themeColor="text1"/>
              </w:rPr>
              <w:t>“Patients provide informed consent to have their data included in the registry. Consent is obtained by clinical teams prior to surgery. The consent form and information factsheet proved to patients is available at this URL”</w:t>
            </w:r>
          </w:p>
          <w:p w14:paraId="58ED7F8D" w14:textId="77777777" w:rsidR="0085286E" w:rsidRPr="00BE14BD" w:rsidRDefault="0085286E" w:rsidP="002C466F">
            <w:pPr>
              <w:rPr>
                <w:color w:val="000000" w:themeColor="text1"/>
              </w:rPr>
            </w:pPr>
          </w:p>
        </w:tc>
      </w:tr>
    </w:tbl>
    <w:p w14:paraId="6DC24804" w14:textId="77777777" w:rsidR="0085286E" w:rsidRPr="00BE14BD" w:rsidRDefault="0085286E" w:rsidP="00F10B02">
      <w:pPr>
        <w:spacing w:line="240" w:lineRule="auto"/>
        <w:rPr>
          <w:color w:val="000000" w:themeColor="text1"/>
        </w:rPr>
      </w:pPr>
    </w:p>
    <w:tbl>
      <w:tblPr>
        <w:tblStyle w:val="TableGrid"/>
        <w:tblW w:w="0" w:type="auto"/>
        <w:tblLook w:val="04A0" w:firstRow="1" w:lastRow="0" w:firstColumn="1" w:lastColumn="0" w:noHBand="0" w:noVBand="1"/>
      </w:tblPr>
      <w:tblGrid>
        <w:gridCol w:w="9016"/>
      </w:tblGrid>
      <w:tr w:rsidR="0085286E" w:rsidRPr="00BE14BD" w14:paraId="43A553A6" w14:textId="77777777" w:rsidTr="002C466F">
        <w:tc>
          <w:tcPr>
            <w:tcW w:w="9242" w:type="dxa"/>
          </w:tcPr>
          <w:p w14:paraId="5151A149" w14:textId="77777777" w:rsidR="0085286E" w:rsidRPr="00BE14BD" w:rsidRDefault="0085286E" w:rsidP="002E545B">
            <w:pPr>
              <w:pStyle w:val="Heading2"/>
              <w:numPr>
                <w:ilvl w:val="1"/>
                <w:numId w:val="10"/>
              </w:numPr>
              <w:ind w:left="426" w:hanging="426"/>
              <w:outlineLvl w:val="1"/>
            </w:pPr>
            <w:bookmarkStart w:id="113" w:name="_Toc513109580"/>
            <w:r w:rsidRPr="00BE14BD">
              <w:t xml:space="preserve">Information governance </w:t>
            </w:r>
            <w:r w:rsidR="004635B0">
              <w:t>and information security</w:t>
            </w:r>
            <w:bookmarkEnd w:id="113"/>
            <w:r w:rsidR="004635B0">
              <w:t xml:space="preserve"> </w:t>
            </w:r>
          </w:p>
        </w:tc>
      </w:tr>
      <w:tr w:rsidR="0085286E" w:rsidRPr="00BE14BD" w14:paraId="52838D52" w14:textId="77777777" w:rsidTr="002C466F">
        <w:tc>
          <w:tcPr>
            <w:tcW w:w="9242" w:type="dxa"/>
          </w:tcPr>
          <w:p w14:paraId="3886D0E3" w14:textId="77777777" w:rsidR="00AB68A5" w:rsidRPr="00AB68A5" w:rsidRDefault="00AB68A5" w:rsidP="00AB68A5">
            <w:pPr>
              <w:rPr>
                <w:color w:val="000000" w:themeColor="text1"/>
              </w:rPr>
            </w:pPr>
            <w:r w:rsidRPr="00AB68A5">
              <w:rPr>
                <w:color w:val="000000" w:themeColor="text1"/>
              </w:rPr>
              <w:t xml:space="preserve">Link to IG Toolkit page  - </w:t>
            </w:r>
            <w:hyperlink r:id="rId49" w:history="1">
              <w:r w:rsidRPr="0008161B">
                <w:rPr>
                  <w:rStyle w:val="Hyperlink"/>
                </w:rPr>
                <w:t>https://goo.gl/BRXG69</w:t>
              </w:r>
            </w:hyperlink>
            <w:r>
              <w:rPr>
                <w:color w:val="000000" w:themeColor="text1"/>
              </w:rPr>
              <w:t xml:space="preserve"> </w:t>
            </w:r>
            <w:r w:rsidRPr="00AB68A5">
              <w:rPr>
                <w:color w:val="000000" w:themeColor="text1"/>
              </w:rPr>
              <w:t xml:space="preserve"> </w:t>
            </w:r>
            <w:r w:rsidRPr="00AB68A5">
              <w:rPr>
                <w:color w:val="000000" w:themeColor="text1"/>
              </w:rPr>
              <w:br/>
              <w:t>Version 14.1 (2017-18)</w:t>
            </w:r>
            <w:r w:rsidRPr="00AB68A5">
              <w:rPr>
                <w:color w:val="000000" w:themeColor="text1"/>
              </w:rPr>
              <w:br/>
              <w:t>Score - 73%</w:t>
            </w:r>
            <w:r w:rsidRPr="00AB68A5">
              <w:rPr>
                <w:color w:val="000000" w:themeColor="text1"/>
              </w:rPr>
              <w:br/>
              <w:t>Publication date - 29/03/2018</w:t>
            </w:r>
            <w:r w:rsidRPr="00AB68A5">
              <w:rPr>
                <w:color w:val="000000" w:themeColor="text1"/>
              </w:rPr>
              <w:br/>
              <w:t>Next submission - March 2019</w:t>
            </w:r>
          </w:p>
          <w:p w14:paraId="2708562E" w14:textId="77777777" w:rsidR="00AB68A5" w:rsidRPr="00AB68A5" w:rsidRDefault="00AB68A5" w:rsidP="00AB68A5">
            <w:pPr>
              <w:rPr>
                <w:color w:val="000000" w:themeColor="text1"/>
              </w:rPr>
            </w:pPr>
          </w:p>
          <w:p w14:paraId="05DEE1A8" w14:textId="77777777" w:rsidR="005D1682" w:rsidRPr="004C70B6" w:rsidRDefault="005D1682" w:rsidP="004C70B6">
            <w:pPr>
              <w:pStyle w:val="ListParagraph"/>
              <w:rPr>
                <w:color w:val="000000" w:themeColor="text1"/>
              </w:rPr>
            </w:pPr>
          </w:p>
        </w:tc>
      </w:tr>
      <w:tr w:rsidR="0085286E" w:rsidRPr="00BE14BD" w14:paraId="7BB17C20" w14:textId="77777777" w:rsidTr="002C466F">
        <w:tc>
          <w:tcPr>
            <w:tcW w:w="9242" w:type="dxa"/>
          </w:tcPr>
          <w:p w14:paraId="1BD171D6" w14:textId="77777777" w:rsidR="0085286E" w:rsidRPr="00BE14BD" w:rsidRDefault="0085286E" w:rsidP="002C466F">
            <w:pPr>
              <w:rPr>
                <w:color w:val="000000" w:themeColor="text1"/>
              </w:rPr>
            </w:pPr>
            <w:r w:rsidRPr="00BE14BD">
              <w:rPr>
                <w:color w:val="000000" w:themeColor="text1"/>
              </w:rPr>
              <w:t xml:space="preserve">Example: </w:t>
            </w:r>
          </w:p>
          <w:p w14:paraId="4D08D98F" w14:textId="77777777" w:rsidR="0085286E" w:rsidRPr="00BE14BD" w:rsidRDefault="0085286E" w:rsidP="002C466F">
            <w:pPr>
              <w:rPr>
                <w:color w:val="000000" w:themeColor="text1"/>
              </w:rPr>
            </w:pPr>
          </w:p>
          <w:p w14:paraId="678F3357" w14:textId="77777777" w:rsidR="0085286E" w:rsidRPr="00BE14BD" w:rsidRDefault="0085286E" w:rsidP="005D1682">
            <w:pPr>
              <w:rPr>
                <w:color w:val="000000" w:themeColor="text1"/>
              </w:rPr>
            </w:pPr>
            <w:r w:rsidRPr="00BE14BD">
              <w:rPr>
                <w:color w:val="000000" w:themeColor="text1"/>
              </w:rPr>
              <w:t>“The Information Governance Toolkit s</w:t>
            </w:r>
            <w:r w:rsidR="005D1682" w:rsidRPr="00BE14BD">
              <w:rPr>
                <w:color w:val="000000" w:themeColor="text1"/>
              </w:rPr>
              <w:t xml:space="preserve">core achieved on DATE was xx% (satisfactory).  </w:t>
            </w:r>
            <w:r w:rsidRPr="00BE14BD">
              <w:rPr>
                <w:color w:val="000000" w:themeColor="text1"/>
              </w:rPr>
              <w:t xml:space="preserve">This indicates that the programme </w:t>
            </w:r>
            <w:r w:rsidR="005D1682" w:rsidRPr="00BE14BD">
              <w:rPr>
                <w:color w:val="000000" w:themeColor="text1"/>
              </w:rPr>
              <w:t>can be trusted to handle personal information securely</w:t>
            </w:r>
            <w:r w:rsidRPr="00BE14BD">
              <w:rPr>
                <w:color w:val="000000" w:themeColor="text1"/>
              </w:rPr>
              <w:t xml:space="preserve">. The link is </w:t>
            </w:r>
            <w:hyperlink r:id="rId50" w:history="1">
              <w:r w:rsidRPr="00BE14BD">
                <w:rPr>
                  <w:rStyle w:val="Hyperlink"/>
                  <w:color w:val="000000" w:themeColor="text1"/>
                </w:rPr>
                <w:t>www.xxxx.xxxx.xxx</w:t>
              </w:r>
            </w:hyperlink>
            <w:r w:rsidRPr="00BE14BD">
              <w:rPr>
                <w:color w:val="000000" w:themeColor="text1"/>
              </w:rPr>
              <w:t xml:space="preserve"> “</w:t>
            </w:r>
          </w:p>
        </w:tc>
      </w:tr>
    </w:tbl>
    <w:p w14:paraId="62F3CA90" w14:textId="77777777" w:rsidR="0085286E" w:rsidRPr="00BE14BD" w:rsidRDefault="0085286E" w:rsidP="0085286E">
      <w:pPr>
        <w:rPr>
          <w:color w:val="000000" w:themeColor="text1"/>
        </w:rPr>
        <w:sectPr w:rsidR="0085286E" w:rsidRPr="00BE14BD" w:rsidSect="001634D9">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4C2853" w14:paraId="7A230F6B" w14:textId="77777777" w:rsidTr="00A201C2">
        <w:trPr>
          <w:hidden/>
        </w:trPr>
        <w:tc>
          <w:tcPr>
            <w:tcW w:w="9242" w:type="dxa"/>
          </w:tcPr>
          <w:p w14:paraId="3DAEE8BA" w14:textId="77777777" w:rsidR="003B1F6B" w:rsidRPr="003B1F6B" w:rsidRDefault="003B1F6B" w:rsidP="002E545B">
            <w:pPr>
              <w:pStyle w:val="ListParagraph"/>
              <w:keepNext/>
              <w:keepLines/>
              <w:numPr>
                <w:ilvl w:val="1"/>
                <w:numId w:val="10"/>
              </w:numPr>
              <w:spacing w:before="200"/>
              <w:contextualSpacing w:val="0"/>
              <w:outlineLvl w:val="1"/>
              <w:rPr>
                <w:rFonts w:asciiTheme="majorHAnsi" w:eastAsiaTheme="majorEastAsia" w:hAnsiTheme="majorHAnsi" w:cstheme="majorBidi"/>
                <w:b/>
                <w:bCs/>
                <w:vanish/>
                <w:color w:val="000000" w:themeColor="text1"/>
                <w:szCs w:val="26"/>
              </w:rPr>
            </w:pPr>
            <w:bookmarkStart w:id="114" w:name="_Toc504572528"/>
            <w:bookmarkStart w:id="115" w:name="_Toc503337751"/>
            <w:bookmarkStart w:id="116" w:name="_Toc503337883"/>
            <w:bookmarkStart w:id="117" w:name="_Toc503342204"/>
            <w:bookmarkStart w:id="118" w:name="_Toc503342391"/>
            <w:bookmarkStart w:id="119" w:name="_Toc503342500"/>
            <w:bookmarkStart w:id="120" w:name="_Toc503342653"/>
            <w:bookmarkStart w:id="121" w:name="_Toc503342951"/>
            <w:bookmarkStart w:id="122" w:name="_Toc503343358"/>
            <w:bookmarkStart w:id="123" w:name="_Toc503387576"/>
            <w:bookmarkStart w:id="124" w:name="_Toc503420281"/>
            <w:bookmarkStart w:id="125" w:name="_Toc503422061"/>
            <w:bookmarkStart w:id="126" w:name="_Toc503422267"/>
            <w:bookmarkStart w:id="127" w:name="_Toc503422353"/>
            <w:bookmarkStart w:id="128" w:name="_Toc503422420"/>
            <w:bookmarkStart w:id="129" w:name="_Toc503422488"/>
            <w:bookmarkStart w:id="130" w:name="_Toc503424735"/>
            <w:bookmarkStart w:id="131" w:name="_Toc503424802"/>
            <w:bookmarkStart w:id="132" w:name="_Toc503436803"/>
            <w:bookmarkStart w:id="133" w:name="_Toc504572529"/>
            <w:bookmarkStart w:id="134" w:name="_Toc504988628"/>
            <w:bookmarkStart w:id="135" w:name="_Toc504988693"/>
            <w:bookmarkStart w:id="136" w:name="_Toc504988760"/>
            <w:bookmarkStart w:id="137" w:name="_Toc504988826"/>
            <w:bookmarkStart w:id="138" w:name="_Toc504989039"/>
            <w:bookmarkStart w:id="139" w:name="_Toc504989126"/>
            <w:bookmarkStart w:id="140" w:name="_Toc504989265"/>
            <w:bookmarkStart w:id="141" w:name="_Toc504572563"/>
            <w:bookmarkStart w:id="142" w:name="_Toc503337753"/>
            <w:bookmarkStart w:id="143" w:name="_Toc503337885"/>
            <w:bookmarkStart w:id="144" w:name="_Toc503342206"/>
            <w:bookmarkStart w:id="145" w:name="_Toc503342393"/>
            <w:bookmarkStart w:id="146" w:name="_Toc503342502"/>
            <w:bookmarkStart w:id="147" w:name="_Toc503342655"/>
            <w:bookmarkStart w:id="148" w:name="_Toc503342953"/>
            <w:bookmarkStart w:id="149" w:name="_Toc503343360"/>
            <w:bookmarkStart w:id="150" w:name="_Toc503387578"/>
            <w:bookmarkStart w:id="151" w:name="_Toc503420283"/>
            <w:bookmarkStart w:id="152" w:name="_Toc503422063"/>
            <w:bookmarkStart w:id="153" w:name="_Toc503422269"/>
            <w:bookmarkStart w:id="154" w:name="_Toc503422355"/>
            <w:bookmarkStart w:id="155" w:name="_Toc503422422"/>
            <w:bookmarkStart w:id="156" w:name="_Toc503422490"/>
            <w:bookmarkStart w:id="157" w:name="_Toc503424737"/>
            <w:bookmarkStart w:id="158" w:name="_Toc503424809"/>
            <w:bookmarkStart w:id="159" w:name="_Toc503436810"/>
            <w:bookmarkStart w:id="160" w:name="_Toc504572564"/>
            <w:bookmarkStart w:id="161" w:name="_Toc504988635"/>
            <w:bookmarkStart w:id="162" w:name="_Toc504988700"/>
            <w:bookmarkStart w:id="163" w:name="_Toc504988767"/>
            <w:bookmarkStart w:id="164" w:name="_Toc504988833"/>
            <w:bookmarkStart w:id="165" w:name="_Toc503337756"/>
            <w:bookmarkStart w:id="166" w:name="_Toc503337888"/>
            <w:bookmarkStart w:id="167" w:name="_Toc503342209"/>
            <w:bookmarkStart w:id="168" w:name="_Toc503342396"/>
            <w:bookmarkStart w:id="169" w:name="_Toc503342505"/>
            <w:bookmarkStart w:id="170" w:name="_Toc503342658"/>
            <w:bookmarkStart w:id="171" w:name="_Toc503342956"/>
            <w:bookmarkStart w:id="172" w:name="_Toc503343363"/>
            <w:bookmarkStart w:id="173" w:name="_Toc503387581"/>
            <w:bookmarkStart w:id="174" w:name="_Toc503420286"/>
            <w:bookmarkStart w:id="175" w:name="_Toc503422066"/>
            <w:bookmarkStart w:id="176" w:name="_Toc503422272"/>
            <w:bookmarkStart w:id="177" w:name="_Toc503422358"/>
            <w:bookmarkStart w:id="178" w:name="_Toc503422425"/>
            <w:bookmarkStart w:id="179" w:name="_Toc503422493"/>
            <w:bookmarkStart w:id="180" w:name="_Toc503424740"/>
            <w:bookmarkStart w:id="181" w:name="_Toc503424812"/>
            <w:bookmarkStart w:id="182" w:name="_Toc503436813"/>
            <w:bookmarkStart w:id="183" w:name="_Toc504572567"/>
            <w:bookmarkStart w:id="184" w:name="_Toc504988638"/>
            <w:bookmarkStart w:id="185" w:name="_Toc504988703"/>
            <w:bookmarkStart w:id="186" w:name="_Toc504988770"/>
            <w:bookmarkStart w:id="187" w:name="_Toc504988836"/>
            <w:bookmarkStart w:id="188" w:name="_Toc503337757"/>
            <w:bookmarkStart w:id="189" w:name="_Toc503337889"/>
            <w:bookmarkStart w:id="190" w:name="_Toc503342210"/>
            <w:bookmarkStart w:id="191" w:name="_Toc503342397"/>
            <w:bookmarkStart w:id="192" w:name="_Toc503342506"/>
            <w:bookmarkStart w:id="193" w:name="_Toc503342659"/>
            <w:bookmarkStart w:id="194" w:name="_Toc503342957"/>
            <w:bookmarkStart w:id="195" w:name="_Toc503343364"/>
            <w:bookmarkStart w:id="196" w:name="_Toc503387582"/>
            <w:bookmarkStart w:id="197" w:name="_Toc503420287"/>
            <w:bookmarkStart w:id="198" w:name="_Toc503422067"/>
            <w:bookmarkStart w:id="199" w:name="_Toc503422273"/>
            <w:bookmarkStart w:id="200" w:name="_Toc503422359"/>
            <w:bookmarkStart w:id="201" w:name="_Toc503422426"/>
            <w:bookmarkStart w:id="202" w:name="_Toc503422494"/>
            <w:bookmarkStart w:id="203" w:name="_Toc503424741"/>
            <w:bookmarkStart w:id="204" w:name="_Toc503424813"/>
            <w:bookmarkStart w:id="205" w:name="_Toc503436814"/>
            <w:bookmarkStart w:id="206" w:name="_Toc504572568"/>
            <w:bookmarkStart w:id="207" w:name="_Toc504988639"/>
            <w:bookmarkStart w:id="208" w:name="_Toc504988704"/>
            <w:bookmarkStart w:id="209" w:name="_Toc504988771"/>
            <w:bookmarkStart w:id="210" w:name="_Toc504988837"/>
            <w:bookmarkStart w:id="211" w:name="_Toc504989046"/>
            <w:bookmarkStart w:id="212" w:name="_Toc504989133"/>
            <w:bookmarkStart w:id="213" w:name="_Toc504989272"/>
            <w:bookmarkStart w:id="214" w:name="_Toc513109228"/>
            <w:bookmarkStart w:id="215" w:name="_Toc513109284"/>
            <w:bookmarkStart w:id="216" w:name="_Toc513109355"/>
            <w:bookmarkStart w:id="217" w:name="_Toc513109411"/>
            <w:bookmarkStart w:id="218" w:name="_Toc513109468"/>
            <w:bookmarkStart w:id="219" w:name="_Toc513109525"/>
            <w:bookmarkStart w:id="220" w:name="_Toc51310958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tc>
      </w:tr>
      <w:tr w:rsidR="001F10B8" w:rsidRPr="00BE14BD" w14:paraId="3B2186F2" w14:textId="77777777" w:rsidTr="00D236F9">
        <w:tc>
          <w:tcPr>
            <w:tcW w:w="9242" w:type="dxa"/>
            <w:shd w:val="clear" w:color="auto" w:fill="EEECE1" w:themeFill="background2"/>
          </w:tcPr>
          <w:p w14:paraId="2E1372A2" w14:textId="77777777" w:rsidR="001F10B8" w:rsidRPr="00BE14BD" w:rsidRDefault="001F10B8" w:rsidP="001F10B8">
            <w:pPr>
              <w:pStyle w:val="Heading1"/>
              <w:outlineLvl w:val="0"/>
            </w:pPr>
            <w:bookmarkStart w:id="221" w:name="_Toc513109582"/>
            <w:r>
              <w:t>Domain 5</w:t>
            </w:r>
            <w:r w:rsidRPr="00BE14BD">
              <w:t xml:space="preserve">: </w:t>
            </w:r>
            <w:r>
              <w:t>Stakeholder engagement</w:t>
            </w:r>
            <w:bookmarkEnd w:id="221"/>
          </w:p>
        </w:tc>
      </w:tr>
    </w:tbl>
    <w:p w14:paraId="1042C071" w14:textId="77777777" w:rsidR="00A84A1A" w:rsidRDefault="00A84A1A">
      <w:pPr>
        <w:rPr>
          <w:color w:val="000000" w:themeColor="text1"/>
        </w:rPr>
      </w:pPr>
    </w:p>
    <w:tbl>
      <w:tblPr>
        <w:tblStyle w:val="TableGrid"/>
        <w:tblW w:w="0" w:type="auto"/>
        <w:tblLook w:val="04A0" w:firstRow="1" w:lastRow="0" w:firstColumn="1" w:lastColumn="0" w:noHBand="0" w:noVBand="1"/>
      </w:tblPr>
      <w:tblGrid>
        <w:gridCol w:w="9016"/>
      </w:tblGrid>
      <w:tr w:rsidR="00A84A1A" w:rsidRPr="00BE14BD" w14:paraId="60B9AFE6" w14:textId="77777777" w:rsidTr="007B0931">
        <w:trPr>
          <w:hidden/>
        </w:trPr>
        <w:tc>
          <w:tcPr>
            <w:tcW w:w="9242" w:type="dxa"/>
          </w:tcPr>
          <w:p w14:paraId="6BDD7050" w14:textId="77777777" w:rsidR="00A84A1A" w:rsidRPr="00A84A1A" w:rsidRDefault="00A84A1A" w:rsidP="002E545B">
            <w:pPr>
              <w:pStyle w:val="ListParagraph"/>
              <w:keepNext/>
              <w:keepLines/>
              <w:numPr>
                <w:ilvl w:val="0"/>
                <w:numId w:val="10"/>
              </w:numPr>
              <w:spacing w:before="200"/>
              <w:contextualSpacing w:val="0"/>
              <w:outlineLvl w:val="1"/>
              <w:rPr>
                <w:rFonts w:asciiTheme="majorHAnsi" w:eastAsiaTheme="majorEastAsia" w:hAnsiTheme="majorHAnsi" w:cstheme="majorBidi"/>
                <w:b/>
                <w:bCs/>
                <w:vanish/>
                <w:color w:val="000000" w:themeColor="text1"/>
                <w:szCs w:val="26"/>
              </w:rPr>
            </w:pPr>
            <w:bookmarkStart w:id="222" w:name="_Toc513109230"/>
            <w:bookmarkStart w:id="223" w:name="_Toc513109286"/>
            <w:bookmarkStart w:id="224" w:name="_Toc513109357"/>
            <w:bookmarkStart w:id="225" w:name="_Toc513109413"/>
            <w:bookmarkStart w:id="226" w:name="_Toc513109470"/>
            <w:bookmarkStart w:id="227" w:name="_Toc513109527"/>
            <w:bookmarkStart w:id="228" w:name="_Toc513109583"/>
            <w:bookmarkEnd w:id="222"/>
            <w:bookmarkEnd w:id="223"/>
            <w:bookmarkEnd w:id="224"/>
            <w:bookmarkEnd w:id="225"/>
            <w:bookmarkEnd w:id="226"/>
            <w:bookmarkEnd w:id="227"/>
            <w:bookmarkEnd w:id="228"/>
          </w:p>
          <w:p w14:paraId="292A8EEC" w14:textId="77777777" w:rsidR="00A84A1A" w:rsidRPr="00BE14BD" w:rsidRDefault="00A84A1A" w:rsidP="002E545B">
            <w:pPr>
              <w:pStyle w:val="Heading2"/>
              <w:numPr>
                <w:ilvl w:val="1"/>
                <w:numId w:val="10"/>
              </w:numPr>
              <w:ind w:left="426"/>
              <w:outlineLvl w:val="1"/>
            </w:pPr>
            <w:bookmarkStart w:id="229" w:name="_Toc513109584"/>
            <w:r w:rsidRPr="003B1F6B">
              <w:t>Approaches</w:t>
            </w:r>
            <w:r w:rsidRPr="00BE14BD">
              <w:t xml:space="preserve"> to involving stakeholders</w:t>
            </w:r>
            <w:bookmarkEnd w:id="229"/>
          </w:p>
        </w:tc>
      </w:tr>
      <w:tr w:rsidR="00A84A1A" w:rsidRPr="00BE14BD" w14:paraId="6B21C6E6" w14:textId="77777777" w:rsidTr="007B0931">
        <w:tc>
          <w:tcPr>
            <w:tcW w:w="9242" w:type="dxa"/>
          </w:tcPr>
          <w:p w14:paraId="4E9E0549" w14:textId="77777777" w:rsidR="00A84A1A" w:rsidRDefault="00A84A1A" w:rsidP="007B0931">
            <w:pPr>
              <w:rPr>
                <w:color w:val="000000" w:themeColor="text1"/>
              </w:rPr>
            </w:pPr>
          </w:p>
          <w:p w14:paraId="1F3DAF97" w14:textId="77777777" w:rsidR="00AB68A5" w:rsidRPr="00AB68A5" w:rsidRDefault="00AB68A5" w:rsidP="00AB68A5">
            <w:pPr>
              <w:rPr>
                <w:color w:val="000000" w:themeColor="text1"/>
              </w:rPr>
            </w:pPr>
            <w:r w:rsidRPr="00AB68A5">
              <w:rPr>
                <w:color w:val="000000" w:themeColor="text1"/>
              </w:rPr>
              <w:t>The C</w:t>
            </w:r>
            <w:r>
              <w:rPr>
                <w:color w:val="000000" w:themeColor="text1"/>
              </w:rPr>
              <w:t xml:space="preserve">linical </w:t>
            </w:r>
            <w:r w:rsidRPr="00AB68A5">
              <w:rPr>
                <w:color w:val="000000" w:themeColor="text1"/>
              </w:rPr>
              <w:t>R</w:t>
            </w:r>
            <w:r>
              <w:rPr>
                <w:color w:val="000000" w:themeColor="text1"/>
              </w:rPr>
              <w:t xml:space="preserve">eference </w:t>
            </w:r>
            <w:r w:rsidRPr="00AB68A5">
              <w:rPr>
                <w:color w:val="000000" w:themeColor="text1"/>
              </w:rPr>
              <w:t>G</w:t>
            </w:r>
            <w:r>
              <w:rPr>
                <w:color w:val="000000" w:themeColor="text1"/>
              </w:rPr>
              <w:t>roup(CRG) and Project Board(PB) includes stakeholder organisations, clinicians and patient/lay input. It</w:t>
            </w:r>
            <w:r w:rsidRPr="00AB68A5">
              <w:rPr>
                <w:color w:val="000000" w:themeColor="text1"/>
              </w:rPr>
              <w:t xml:space="preserve"> is made up of relevant clinical professionals and speciality stakeholders and has direct input into the design and conduct of the audit. Senior representative(s) from the CRG sit on the Project Board</w:t>
            </w:r>
          </w:p>
          <w:p w14:paraId="1C86072E" w14:textId="77777777" w:rsidR="00AB68A5" w:rsidRPr="00AB68A5" w:rsidRDefault="00AB68A5" w:rsidP="00AB68A5">
            <w:pPr>
              <w:rPr>
                <w:color w:val="000000" w:themeColor="text1"/>
              </w:rPr>
            </w:pPr>
          </w:p>
          <w:p w14:paraId="5CCE2296" w14:textId="77777777" w:rsidR="00AB68A5" w:rsidRPr="00AB68A5" w:rsidRDefault="00AB68A5" w:rsidP="00AB68A5">
            <w:pPr>
              <w:rPr>
                <w:color w:val="000000" w:themeColor="text1"/>
              </w:rPr>
            </w:pPr>
            <w:r w:rsidRPr="00AB68A5">
              <w:rPr>
                <w:color w:val="000000" w:themeColor="text1"/>
              </w:rPr>
              <w:t>The CRG</w:t>
            </w:r>
            <w:r>
              <w:rPr>
                <w:color w:val="000000" w:themeColor="text1"/>
              </w:rPr>
              <w:t xml:space="preserve"> &amp; PB</w:t>
            </w:r>
            <w:r w:rsidRPr="00AB68A5">
              <w:rPr>
                <w:color w:val="000000" w:themeColor="text1"/>
              </w:rPr>
              <w:t xml:space="preserve"> consists of representatives from partner organisations as well as other stakeholders including patients. The CRG </w:t>
            </w:r>
            <w:r>
              <w:rPr>
                <w:color w:val="000000" w:themeColor="text1"/>
              </w:rPr>
              <w:t xml:space="preserve">&amp; PB </w:t>
            </w:r>
            <w:r w:rsidRPr="00AB68A5">
              <w:rPr>
                <w:color w:val="000000" w:themeColor="text1"/>
              </w:rPr>
              <w:t>acts in an advisory capacity to the Project Team, providing speciality specific advice, and lay advice as appropriate.</w:t>
            </w:r>
          </w:p>
          <w:p w14:paraId="6B11BB24" w14:textId="77777777" w:rsidR="00AB68A5" w:rsidRPr="00AB68A5" w:rsidRDefault="00AB68A5" w:rsidP="00AB68A5">
            <w:pPr>
              <w:rPr>
                <w:color w:val="000000" w:themeColor="text1"/>
              </w:rPr>
            </w:pPr>
          </w:p>
          <w:p w14:paraId="22454E70" w14:textId="77777777" w:rsidR="00AB68A5" w:rsidRDefault="00AB68A5" w:rsidP="00AB68A5">
            <w:pPr>
              <w:rPr>
                <w:color w:val="000000" w:themeColor="text1"/>
              </w:rPr>
            </w:pPr>
            <w:r w:rsidRPr="00AB68A5">
              <w:rPr>
                <w:color w:val="000000" w:themeColor="text1"/>
              </w:rPr>
              <w:t xml:space="preserve">The CRG </w:t>
            </w:r>
            <w:r>
              <w:rPr>
                <w:color w:val="000000" w:themeColor="text1"/>
              </w:rPr>
              <w:t xml:space="preserve">&amp; PB </w:t>
            </w:r>
            <w:r w:rsidRPr="00AB68A5">
              <w:rPr>
                <w:color w:val="000000" w:themeColor="text1"/>
              </w:rPr>
              <w:t>reviews the audit design regularly and reviews drafts of any reports and recommendations issued. The CRG meets every 12 months, with additional communications by email/teleconference/webinar when necessary</w:t>
            </w:r>
          </w:p>
          <w:p w14:paraId="57DEE9FD" w14:textId="77777777" w:rsidR="00AB68A5" w:rsidRDefault="00AB68A5" w:rsidP="007B0931">
            <w:pPr>
              <w:rPr>
                <w:color w:val="000000" w:themeColor="text1"/>
              </w:rPr>
            </w:pPr>
          </w:p>
          <w:p w14:paraId="1DC37DCE" w14:textId="77777777" w:rsidR="00AB68A5" w:rsidRDefault="00AB68A5" w:rsidP="007B0931">
            <w:pPr>
              <w:rPr>
                <w:color w:val="000000" w:themeColor="text1"/>
              </w:rPr>
            </w:pPr>
            <w:r>
              <w:rPr>
                <w:color w:val="000000" w:themeColor="text1"/>
              </w:rPr>
              <w:t>We have been scoping and are including patient and public representatives on the NELA Project Team as a way of ensuring the patient voice is heard at the heart of the project. We have also been scoping the creation and running PPI user group meetings.</w:t>
            </w:r>
          </w:p>
          <w:p w14:paraId="6FBE1B14" w14:textId="77777777" w:rsidR="00A84A1A" w:rsidRPr="00AB68A5" w:rsidRDefault="00A84A1A" w:rsidP="00AB68A5">
            <w:pPr>
              <w:rPr>
                <w:color w:val="000000" w:themeColor="text1"/>
              </w:rPr>
            </w:pPr>
          </w:p>
        </w:tc>
      </w:tr>
      <w:tr w:rsidR="00A84A1A" w:rsidRPr="00BE14BD" w14:paraId="74019745" w14:textId="77777777" w:rsidTr="007B0931">
        <w:tc>
          <w:tcPr>
            <w:tcW w:w="9242" w:type="dxa"/>
          </w:tcPr>
          <w:p w14:paraId="09D8507B" w14:textId="77777777" w:rsidR="00A84A1A" w:rsidRPr="00BE14BD" w:rsidRDefault="00A84A1A" w:rsidP="007B0931">
            <w:pPr>
              <w:rPr>
                <w:color w:val="000000" w:themeColor="text1"/>
              </w:rPr>
            </w:pPr>
            <w:r w:rsidRPr="00BE14BD">
              <w:rPr>
                <w:color w:val="000000" w:themeColor="text1"/>
              </w:rPr>
              <w:t>Example:</w:t>
            </w:r>
          </w:p>
          <w:p w14:paraId="4A9439F4" w14:textId="77777777" w:rsidR="00A84A1A" w:rsidRPr="00BE14BD" w:rsidRDefault="00A84A1A" w:rsidP="007B0931">
            <w:pPr>
              <w:rPr>
                <w:color w:val="000000" w:themeColor="text1"/>
              </w:rPr>
            </w:pPr>
          </w:p>
          <w:p w14:paraId="3380131E" w14:textId="77777777" w:rsidR="00A84A1A" w:rsidRPr="00BE14BD" w:rsidRDefault="00A84A1A" w:rsidP="007B0931">
            <w:pPr>
              <w:rPr>
                <w:color w:val="000000" w:themeColor="text1"/>
              </w:rPr>
            </w:pPr>
            <w:r w:rsidRPr="00BE14BD">
              <w:rPr>
                <w:color w:val="000000" w:themeColor="text1"/>
              </w:rPr>
              <w:t xml:space="preserve">"Patients and carers </w:t>
            </w:r>
            <w:r>
              <w:rPr>
                <w:color w:val="000000" w:themeColor="text1"/>
              </w:rPr>
              <w:t>are</w:t>
            </w:r>
            <w:r w:rsidRPr="00BE14BD">
              <w:rPr>
                <w:color w:val="000000" w:themeColor="text1"/>
              </w:rPr>
              <w:t xml:space="preserve"> involved by:</w:t>
            </w:r>
          </w:p>
          <w:p w14:paraId="536A38B1" w14:textId="77777777" w:rsidR="00A84A1A" w:rsidRPr="00BE14BD" w:rsidRDefault="00A84A1A" w:rsidP="002E545B">
            <w:pPr>
              <w:pStyle w:val="ListParagraph"/>
              <w:numPr>
                <w:ilvl w:val="0"/>
                <w:numId w:val="1"/>
              </w:numPr>
              <w:rPr>
                <w:color w:val="000000" w:themeColor="text1"/>
              </w:rPr>
            </w:pPr>
            <w:r w:rsidRPr="00BE14BD">
              <w:rPr>
                <w:color w:val="000000" w:themeColor="text1"/>
              </w:rPr>
              <w:t>Carrying out focus groups of patients to help select quality metrics</w:t>
            </w:r>
          </w:p>
          <w:p w14:paraId="2D0DD37D" w14:textId="77777777" w:rsidR="00A84A1A" w:rsidRPr="00BE14BD" w:rsidRDefault="00A84A1A" w:rsidP="002E545B">
            <w:pPr>
              <w:pStyle w:val="ListParagraph"/>
              <w:numPr>
                <w:ilvl w:val="0"/>
                <w:numId w:val="1"/>
              </w:numPr>
              <w:rPr>
                <w:color w:val="000000" w:themeColor="text1"/>
              </w:rPr>
            </w:pPr>
            <w:r w:rsidRPr="00BE14BD">
              <w:rPr>
                <w:color w:val="000000" w:themeColor="text1"/>
              </w:rPr>
              <w:t xml:space="preserve">Including patients and carers in </w:t>
            </w:r>
            <w:r>
              <w:rPr>
                <w:color w:val="000000" w:themeColor="text1"/>
              </w:rPr>
              <w:t>the</w:t>
            </w:r>
            <w:r w:rsidRPr="00BE14BD">
              <w:rPr>
                <w:color w:val="000000" w:themeColor="text1"/>
              </w:rPr>
              <w:t xml:space="preserve"> multi-stakeholder workshop </w:t>
            </w:r>
            <w:r>
              <w:rPr>
                <w:color w:val="000000" w:themeColor="text1"/>
              </w:rPr>
              <w:t xml:space="preserve">carried out </w:t>
            </w:r>
            <w:r w:rsidRPr="00BE14BD">
              <w:rPr>
                <w:color w:val="000000" w:themeColor="text1"/>
              </w:rPr>
              <w:t>to co-design the programme</w:t>
            </w:r>
          </w:p>
          <w:p w14:paraId="06773F8D" w14:textId="77777777" w:rsidR="00A84A1A" w:rsidRPr="00BE14BD" w:rsidRDefault="00A84A1A" w:rsidP="002E545B">
            <w:pPr>
              <w:pStyle w:val="ListParagraph"/>
              <w:numPr>
                <w:ilvl w:val="0"/>
                <w:numId w:val="1"/>
              </w:numPr>
              <w:rPr>
                <w:color w:val="000000" w:themeColor="text1"/>
              </w:rPr>
            </w:pPr>
            <w:r w:rsidRPr="00BE14BD">
              <w:rPr>
                <w:color w:val="000000" w:themeColor="text1"/>
              </w:rPr>
              <w:t>Two patients are members of the Steering Group providing strategy and governance to the programme</w:t>
            </w:r>
          </w:p>
          <w:p w14:paraId="27CDAF3C" w14:textId="77777777" w:rsidR="00A84A1A" w:rsidRDefault="00A84A1A" w:rsidP="002E545B">
            <w:pPr>
              <w:pStyle w:val="ListParagraph"/>
              <w:numPr>
                <w:ilvl w:val="0"/>
                <w:numId w:val="1"/>
              </w:numPr>
              <w:rPr>
                <w:color w:val="000000" w:themeColor="text1"/>
              </w:rPr>
            </w:pPr>
            <w:r w:rsidRPr="00BE14BD">
              <w:rPr>
                <w:color w:val="000000" w:themeColor="text1"/>
              </w:rPr>
              <w:t>Working with the National Charity of XXX to develop patient friendly infographics of data from the audit</w:t>
            </w:r>
          </w:p>
          <w:p w14:paraId="18C84E51" w14:textId="77777777" w:rsidR="00A84A1A" w:rsidRDefault="00A84A1A" w:rsidP="007B0931">
            <w:pPr>
              <w:rPr>
                <w:color w:val="000000" w:themeColor="text1"/>
              </w:rPr>
            </w:pPr>
          </w:p>
          <w:p w14:paraId="577131C5" w14:textId="77777777" w:rsidR="00A84A1A" w:rsidRDefault="00A84A1A" w:rsidP="007B0931">
            <w:pPr>
              <w:rPr>
                <w:color w:val="000000" w:themeColor="text1"/>
              </w:rPr>
            </w:pPr>
            <w:r>
              <w:rPr>
                <w:color w:val="000000" w:themeColor="text1"/>
              </w:rPr>
              <w:t>Clinicians are involved by:</w:t>
            </w:r>
          </w:p>
          <w:p w14:paraId="2C8F432F" w14:textId="77777777" w:rsidR="00A84A1A" w:rsidRPr="00105435" w:rsidRDefault="00A84A1A" w:rsidP="002E545B">
            <w:pPr>
              <w:pStyle w:val="ListParagraph"/>
              <w:numPr>
                <w:ilvl w:val="0"/>
                <w:numId w:val="14"/>
              </w:numPr>
              <w:rPr>
                <w:color w:val="000000" w:themeColor="text1"/>
              </w:rPr>
            </w:pPr>
            <w:r w:rsidRPr="00105435">
              <w:rPr>
                <w:color w:val="000000" w:themeColor="text1"/>
              </w:rPr>
              <w:t>Presenting key findings from the audit at the professional annual conference</w:t>
            </w:r>
          </w:p>
          <w:p w14:paraId="0F113C24" w14:textId="77777777" w:rsidR="00A84A1A" w:rsidRPr="00105435" w:rsidRDefault="00A84A1A" w:rsidP="002E545B">
            <w:pPr>
              <w:pStyle w:val="ListParagraph"/>
              <w:numPr>
                <w:ilvl w:val="0"/>
                <w:numId w:val="14"/>
              </w:numPr>
              <w:rPr>
                <w:color w:val="000000" w:themeColor="text1"/>
              </w:rPr>
            </w:pPr>
            <w:r w:rsidRPr="00105435">
              <w:rPr>
                <w:color w:val="000000" w:themeColor="text1"/>
              </w:rPr>
              <w:t>Carrying out an online survey to help identify and select quality metrics"</w:t>
            </w:r>
          </w:p>
          <w:p w14:paraId="233CF14B" w14:textId="77777777" w:rsidR="00A84A1A" w:rsidRPr="00BE14BD" w:rsidRDefault="00A84A1A" w:rsidP="007B0931">
            <w:pPr>
              <w:rPr>
                <w:color w:val="000000" w:themeColor="text1"/>
              </w:rPr>
            </w:pPr>
          </w:p>
        </w:tc>
      </w:tr>
    </w:tbl>
    <w:p w14:paraId="7C1527C7" w14:textId="77777777" w:rsidR="00A84A1A" w:rsidRDefault="00A84A1A">
      <w:pPr>
        <w:rPr>
          <w:color w:val="000000" w:themeColor="text1"/>
        </w:rPr>
      </w:pPr>
    </w:p>
    <w:p w14:paraId="52A3E4EB" w14:textId="77777777" w:rsidR="00A84A1A" w:rsidRPr="00BE14BD" w:rsidRDefault="00A84A1A">
      <w:pPr>
        <w:rPr>
          <w:color w:val="000000" w:themeColor="text1"/>
        </w:rPr>
      </w:pPr>
    </w:p>
    <w:p w14:paraId="7491ED4D" w14:textId="77777777" w:rsidR="00E6391B" w:rsidRPr="00BE14BD" w:rsidRDefault="00E6391B">
      <w:pPr>
        <w:rPr>
          <w:color w:val="000000" w:themeColor="text1"/>
        </w:rPr>
      </w:pPr>
    </w:p>
    <w:p w14:paraId="1D498C53" w14:textId="77777777" w:rsidR="00E6391B" w:rsidRPr="00BE14BD" w:rsidRDefault="00E6391B">
      <w:pPr>
        <w:rPr>
          <w:color w:val="000000" w:themeColor="text1"/>
        </w:rPr>
      </w:pPr>
      <w:r w:rsidRPr="00BE14BD">
        <w:rPr>
          <w:color w:val="000000" w:themeColor="text1"/>
        </w:rPr>
        <w:br w:type="page"/>
      </w:r>
    </w:p>
    <w:tbl>
      <w:tblPr>
        <w:tblStyle w:val="TableGrid"/>
        <w:tblW w:w="0" w:type="auto"/>
        <w:tblLook w:val="04A0" w:firstRow="1" w:lastRow="0" w:firstColumn="1" w:lastColumn="0" w:noHBand="0" w:noVBand="1"/>
      </w:tblPr>
      <w:tblGrid>
        <w:gridCol w:w="9016"/>
      </w:tblGrid>
      <w:tr w:rsidR="002A66C8" w:rsidRPr="00BE14BD" w14:paraId="6FD27B4B" w14:textId="77777777" w:rsidTr="001D49F4">
        <w:tc>
          <w:tcPr>
            <w:tcW w:w="9242" w:type="dxa"/>
            <w:shd w:val="clear" w:color="auto" w:fill="EEECE1" w:themeFill="background2"/>
          </w:tcPr>
          <w:p w14:paraId="29990E9E" w14:textId="77777777" w:rsidR="002A66C8" w:rsidRPr="00BE14BD" w:rsidRDefault="00587302">
            <w:pPr>
              <w:pStyle w:val="Heading1"/>
              <w:outlineLvl w:val="0"/>
            </w:pPr>
            <w:bookmarkStart w:id="230" w:name="_Toc513109585"/>
            <w:r w:rsidRPr="00BE14BD">
              <w:lastRenderedPageBreak/>
              <w:t>Domain 6</w:t>
            </w:r>
            <w:r w:rsidR="002A66C8" w:rsidRPr="00BE14BD">
              <w:t>: Methods</w:t>
            </w:r>
            <w:bookmarkEnd w:id="230"/>
          </w:p>
        </w:tc>
      </w:tr>
    </w:tbl>
    <w:p w14:paraId="78D0D96A" w14:textId="77777777" w:rsidR="002A66C8" w:rsidRDefault="002A66C8" w:rsidP="007C060B">
      <w:pPr>
        <w:spacing w:line="240" w:lineRule="auto"/>
        <w:rPr>
          <w:color w:val="000000" w:themeColor="text1"/>
        </w:rPr>
      </w:pPr>
    </w:p>
    <w:tbl>
      <w:tblPr>
        <w:tblStyle w:val="TableGrid"/>
        <w:tblW w:w="0" w:type="auto"/>
        <w:tblLook w:val="04A0" w:firstRow="1" w:lastRow="0" w:firstColumn="1" w:lastColumn="0" w:noHBand="0" w:noVBand="1"/>
      </w:tblPr>
      <w:tblGrid>
        <w:gridCol w:w="9016"/>
      </w:tblGrid>
      <w:tr w:rsidR="001F10B8" w:rsidRPr="00BE14BD" w14:paraId="5A56682E" w14:textId="77777777" w:rsidTr="00D236F9">
        <w:trPr>
          <w:hidden/>
        </w:trPr>
        <w:tc>
          <w:tcPr>
            <w:tcW w:w="9242" w:type="dxa"/>
          </w:tcPr>
          <w:p w14:paraId="7F31AA5F" w14:textId="77777777" w:rsidR="001F10B8" w:rsidRPr="001F10B8" w:rsidRDefault="001F10B8" w:rsidP="002E545B">
            <w:pPr>
              <w:pStyle w:val="ListParagraph"/>
              <w:keepNext/>
              <w:keepLines/>
              <w:numPr>
                <w:ilvl w:val="0"/>
                <w:numId w:val="10"/>
              </w:numPr>
              <w:spacing w:before="200"/>
              <w:contextualSpacing w:val="0"/>
              <w:outlineLvl w:val="1"/>
              <w:rPr>
                <w:rFonts w:asciiTheme="majorHAnsi" w:eastAsiaTheme="majorEastAsia" w:hAnsiTheme="majorHAnsi" w:cstheme="majorBidi"/>
                <w:b/>
                <w:bCs/>
                <w:vanish/>
                <w:color w:val="000000" w:themeColor="text1"/>
                <w:szCs w:val="26"/>
              </w:rPr>
            </w:pPr>
            <w:bookmarkStart w:id="231" w:name="_Toc513109233"/>
            <w:bookmarkStart w:id="232" w:name="_Toc513109289"/>
            <w:bookmarkStart w:id="233" w:name="_Toc513109360"/>
            <w:bookmarkStart w:id="234" w:name="_Toc513109416"/>
            <w:bookmarkStart w:id="235" w:name="_Toc513109473"/>
            <w:bookmarkStart w:id="236" w:name="_Toc513109530"/>
            <w:bookmarkStart w:id="237" w:name="_Toc513109586"/>
            <w:bookmarkEnd w:id="231"/>
            <w:bookmarkEnd w:id="232"/>
            <w:bookmarkEnd w:id="233"/>
            <w:bookmarkEnd w:id="234"/>
            <w:bookmarkEnd w:id="235"/>
            <w:bookmarkEnd w:id="236"/>
            <w:bookmarkEnd w:id="237"/>
          </w:p>
          <w:p w14:paraId="2F61E9E3" w14:textId="77777777" w:rsidR="001F10B8" w:rsidRPr="00BE14BD" w:rsidRDefault="001F10B8" w:rsidP="002E545B">
            <w:pPr>
              <w:pStyle w:val="Heading2"/>
              <w:numPr>
                <w:ilvl w:val="1"/>
                <w:numId w:val="10"/>
              </w:numPr>
              <w:ind w:left="426"/>
              <w:outlineLvl w:val="1"/>
            </w:pPr>
            <w:bookmarkStart w:id="238" w:name="_Toc513109587"/>
            <w:r>
              <w:t>Data flow diagrams</w:t>
            </w:r>
            <w:bookmarkEnd w:id="238"/>
          </w:p>
        </w:tc>
      </w:tr>
    </w:tbl>
    <w:tbl>
      <w:tblPr>
        <w:tblStyle w:val="TableGrid2"/>
        <w:tblW w:w="0" w:type="auto"/>
        <w:tblLook w:val="04A0" w:firstRow="1" w:lastRow="0" w:firstColumn="1" w:lastColumn="0" w:noHBand="0" w:noVBand="1"/>
      </w:tblPr>
      <w:tblGrid>
        <w:gridCol w:w="9016"/>
      </w:tblGrid>
      <w:tr w:rsidR="00725A92" w:rsidRPr="00725A92" w14:paraId="30527EB2" w14:textId="77777777" w:rsidTr="00D236F9">
        <w:tc>
          <w:tcPr>
            <w:tcW w:w="9242" w:type="dxa"/>
          </w:tcPr>
          <w:p w14:paraId="3FE787D3" w14:textId="77777777" w:rsidR="00725A92" w:rsidRPr="00725A92" w:rsidRDefault="00AB68A5" w:rsidP="00AB68A5">
            <w:pPr>
              <w:spacing w:after="200" w:line="276" w:lineRule="auto"/>
              <w:contextualSpacing/>
              <w:rPr>
                <w:color w:val="000000" w:themeColor="text1"/>
              </w:rPr>
            </w:pPr>
            <w:r>
              <w:rPr>
                <w:color w:val="000000" w:themeColor="text1"/>
              </w:rPr>
              <w:object w:dxaOrig="12630" w:dyaOrig="8925" w14:anchorId="134636C1">
                <v:shape id="_x0000_i1030" type="#_x0000_t75" style="width:438pt;height:309.75pt" o:ole="">
                  <v:imagedata r:id="rId51" o:title=""/>
                </v:shape>
                <o:OLEObject Type="Embed" ProgID="AcroExch.Document.DC" ShapeID="_x0000_i1030" DrawAspect="Content" ObjectID="_1611641268" r:id="rId52"/>
              </w:object>
            </w:r>
          </w:p>
        </w:tc>
      </w:tr>
      <w:tr w:rsidR="00725A92" w:rsidRPr="00725A92" w14:paraId="1D2382F4" w14:textId="77777777" w:rsidTr="00D236F9">
        <w:tc>
          <w:tcPr>
            <w:tcW w:w="9242" w:type="dxa"/>
          </w:tcPr>
          <w:p w14:paraId="67D352B8" w14:textId="77777777" w:rsidR="00725A92" w:rsidRDefault="00725A92" w:rsidP="00725A92">
            <w:pPr>
              <w:spacing w:after="200" w:line="276" w:lineRule="auto"/>
              <w:rPr>
                <w:color w:val="000000" w:themeColor="text1"/>
              </w:rPr>
            </w:pPr>
            <w:r w:rsidRPr="00725A92">
              <w:rPr>
                <w:color w:val="000000" w:themeColor="text1"/>
              </w:rPr>
              <w:t>Example:</w:t>
            </w:r>
          </w:p>
          <w:p w14:paraId="311957CD" w14:textId="77777777" w:rsidR="00930BB8" w:rsidRDefault="00930BB8" w:rsidP="00725A92">
            <w:pPr>
              <w:spacing w:after="200" w:line="276" w:lineRule="auto"/>
              <w:rPr>
                <w:color w:val="000000" w:themeColor="text1"/>
              </w:rPr>
            </w:pPr>
            <w:r>
              <w:rPr>
                <w:noProof/>
                <w:color w:val="000000" w:themeColor="text1"/>
              </w:rPr>
              <w:t xml:space="preserve">                         </w:t>
            </w:r>
            <w:r>
              <w:rPr>
                <w:noProof/>
                <w:color w:val="000000" w:themeColor="text1"/>
              </w:rPr>
              <w:drawing>
                <wp:inline distT="0" distB="0" distL="0" distR="0" wp14:anchorId="07AF4529" wp14:editId="69FCEE77">
                  <wp:extent cx="4142630" cy="247151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49501" cy="2475618"/>
                          </a:xfrm>
                          <a:prstGeom prst="rect">
                            <a:avLst/>
                          </a:prstGeom>
                          <a:noFill/>
                          <a:ln>
                            <a:noFill/>
                          </a:ln>
                        </pic:spPr>
                      </pic:pic>
                    </a:graphicData>
                  </a:graphic>
                </wp:inline>
              </w:drawing>
            </w:r>
          </w:p>
          <w:p w14:paraId="344A3016" w14:textId="77777777" w:rsidR="00725A92" w:rsidRPr="00725A92" w:rsidRDefault="00930BB8" w:rsidP="001F10B8">
            <w:pPr>
              <w:rPr>
                <w:color w:val="000000" w:themeColor="text1"/>
                <w:sz w:val="20"/>
                <w:szCs w:val="20"/>
              </w:rPr>
            </w:pPr>
            <w:r w:rsidRPr="00930BB8">
              <w:rPr>
                <w:color w:val="000000" w:themeColor="text1"/>
                <w:sz w:val="20"/>
                <w:szCs w:val="20"/>
              </w:rPr>
              <w:t xml:space="preserve">Ref: Accessing National Clinical Audit and Patient Outcomes Programme (NCAPOP) data: Guidance for applicants and data providers (v2). Healthcare Quality Improvement Partnership (HQIP), March 2017, </w:t>
            </w:r>
            <w:hyperlink r:id="rId54" w:history="1">
              <w:r w:rsidRPr="00930BB8">
                <w:rPr>
                  <w:rStyle w:val="Hyperlink"/>
                  <w:sz w:val="20"/>
                  <w:szCs w:val="20"/>
                </w:rPr>
                <w:t>https://www.hqip.org.uk/wp-content/uploads/2018/03/hqip-accessing-ncapop-data-guidance-for-applicants-and-data-providers-v2.pdf</w:t>
              </w:r>
            </w:hyperlink>
            <w:r w:rsidRPr="00930BB8">
              <w:rPr>
                <w:color w:val="000000" w:themeColor="text1"/>
                <w:sz w:val="20"/>
                <w:szCs w:val="20"/>
              </w:rPr>
              <w:t xml:space="preserve">, </w:t>
            </w:r>
            <w:r w:rsidRPr="00930BB8">
              <w:rPr>
                <w:i/>
                <w:color w:val="000000" w:themeColor="text1"/>
                <w:sz w:val="20"/>
                <w:szCs w:val="20"/>
              </w:rPr>
              <w:t>last accessed 4 May 2018</w:t>
            </w:r>
            <w:r w:rsidRPr="00930BB8">
              <w:rPr>
                <w:color w:val="000000" w:themeColor="text1"/>
                <w:sz w:val="20"/>
                <w:szCs w:val="20"/>
              </w:rPr>
              <w:t xml:space="preserve">. </w:t>
            </w:r>
          </w:p>
        </w:tc>
      </w:tr>
    </w:tbl>
    <w:p w14:paraId="76637EA3" w14:textId="77777777" w:rsidR="00725A92" w:rsidRPr="00BE14BD" w:rsidRDefault="00725A92" w:rsidP="007C060B">
      <w:pPr>
        <w:spacing w:line="240" w:lineRule="auto"/>
        <w:rPr>
          <w:color w:val="000000" w:themeColor="text1"/>
        </w:rPr>
      </w:pPr>
    </w:p>
    <w:tbl>
      <w:tblPr>
        <w:tblStyle w:val="TableGrid"/>
        <w:tblW w:w="0" w:type="auto"/>
        <w:tblLook w:val="04A0" w:firstRow="1" w:lastRow="0" w:firstColumn="1" w:lastColumn="0" w:noHBand="0" w:noVBand="1"/>
      </w:tblPr>
      <w:tblGrid>
        <w:gridCol w:w="9016"/>
      </w:tblGrid>
      <w:tr w:rsidR="002A66C8" w:rsidRPr="00BE14BD" w14:paraId="705D9DBC" w14:textId="77777777" w:rsidTr="00A201C2">
        <w:tc>
          <w:tcPr>
            <w:tcW w:w="9242" w:type="dxa"/>
          </w:tcPr>
          <w:p w14:paraId="61FE35AA" w14:textId="77777777" w:rsidR="002A66C8" w:rsidRPr="00BE14BD" w:rsidRDefault="002A66C8" w:rsidP="002E545B">
            <w:pPr>
              <w:pStyle w:val="Heading2"/>
              <w:numPr>
                <w:ilvl w:val="1"/>
                <w:numId w:val="10"/>
              </w:numPr>
              <w:ind w:left="426"/>
              <w:outlineLvl w:val="1"/>
            </w:pPr>
            <w:bookmarkStart w:id="239" w:name="_Toc503387585"/>
            <w:bookmarkStart w:id="240" w:name="_Toc503420290"/>
            <w:bookmarkStart w:id="241" w:name="_Toc503422070"/>
            <w:bookmarkStart w:id="242" w:name="_Toc503422276"/>
            <w:bookmarkStart w:id="243" w:name="_Toc503422362"/>
            <w:bookmarkStart w:id="244" w:name="_Toc503422429"/>
            <w:bookmarkStart w:id="245" w:name="_Toc503422497"/>
            <w:bookmarkStart w:id="246" w:name="_Toc503424744"/>
            <w:bookmarkStart w:id="247" w:name="_Toc503424816"/>
            <w:bookmarkStart w:id="248" w:name="_Toc503436817"/>
            <w:bookmarkStart w:id="249" w:name="_Toc504572571"/>
            <w:bookmarkStart w:id="250" w:name="_Toc504988642"/>
            <w:bookmarkStart w:id="251" w:name="_Toc504988707"/>
            <w:bookmarkStart w:id="252" w:name="_Toc504988774"/>
            <w:bookmarkStart w:id="253" w:name="_Toc504988840"/>
            <w:bookmarkStart w:id="254" w:name="_Toc504989049"/>
            <w:bookmarkStart w:id="255" w:name="_Toc504989136"/>
            <w:bookmarkStart w:id="256" w:name="_Toc504989275"/>
            <w:bookmarkStart w:id="257" w:name="_Toc51310958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BE14BD">
              <w:lastRenderedPageBreak/>
              <w:t>The population sampled for data collection</w:t>
            </w:r>
            <w:bookmarkEnd w:id="257"/>
          </w:p>
        </w:tc>
      </w:tr>
      <w:tr w:rsidR="002A66C8" w:rsidRPr="00BE14BD" w14:paraId="0EB8A4AB" w14:textId="77777777" w:rsidTr="00A201C2">
        <w:tc>
          <w:tcPr>
            <w:tcW w:w="9242" w:type="dxa"/>
          </w:tcPr>
          <w:p w14:paraId="6BC813AA" w14:textId="278783C3" w:rsidR="00EF0C35" w:rsidRDefault="00AB68A5" w:rsidP="00EF0C35">
            <w:pPr>
              <w:rPr>
                <w:color w:val="000000" w:themeColor="text1"/>
              </w:rPr>
            </w:pPr>
            <w:r>
              <w:rPr>
                <w:color w:val="000000" w:themeColor="text1"/>
              </w:rPr>
              <w:object w:dxaOrig="1551" w:dyaOrig="991" w14:anchorId="27552A64">
                <v:shape id="_x0000_i1031" type="#_x0000_t75" style="width:77.25pt;height:49.5pt" o:ole="">
                  <v:imagedata r:id="rId55" o:title=""/>
                </v:shape>
                <o:OLEObject Type="Link" ProgID="AcroExch.Document.DC" ShapeID="_x0000_i1031" DrawAspect="Content" r:id="rId56" UpdateMode="Always">
                  <o:LinkType>EnhancedMetaFile</o:LinkType>
                  <o:LockedField>false</o:LockedField>
                  <o:FieldCodes>\f 0</o:FieldCodes>
                </o:OLEObject>
              </w:object>
            </w:r>
            <w:r w:rsidR="00EF0C35">
              <w:rPr>
                <w:color w:val="000000" w:themeColor="text1"/>
              </w:rPr>
              <w:t xml:space="preserve"> </w:t>
            </w:r>
          </w:p>
          <w:p w14:paraId="55D8C023" w14:textId="77777777" w:rsidR="002A66C8" w:rsidRDefault="00EF0C35" w:rsidP="00EF0C35">
            <w:pPr>
              <w:rPr>
                <w:color w:val="000000" w:themeColor="text1"/>
              </w:rPr>
            </w:pPr>
            <w:r>
              <w:rPr>
                <w:color w:val="000000" w:themeColor="text1"/>
              </w:rPr>
              <w:t xml:space="preserve">-  </w:t>
            </w:r>
            <w:hyperlink r:id="rId57" w:history="1">
              <w:r w:rsidRPr="00510888">
                <w:rPr>
                  <w:rStyle w:val="Hyperlink"/>
                </w:rPr>
                <w:t>https://bit.ly/2N4ss1S</w:t>
              </w:r>
            </w:hyperlink>
            <w:r>
              <w:rPr>
                <w:color w:val="000000" w:themeColor="text1"/>
              </w:rPr>
              <w:t xml:space="preserve"> </w:t>
            </w:r>
          </w:p>
          <w:p w14:paraId="5279337A" w14:textId="21F57053" w:rsidR="00EF0C35" w:rsidRPr="00AB68A5" w:rsidRDefault="00EF0C35" w:rsidP="00EF0C35">
            <w:pPr>
              <w:rPr>
                <w:color w:val="000000" w:themeColor="text1"/>
              </w:rPr>
            </w:pPr>
            <w:r>
              <w:rPr>
                <w:color w:val="000000" w:themeColor="text1"/>
              </w:rPr>
              <w:t xml:space="preserve">- </w:t>
            </w:r>
            <w:hyperlink r:id="rId58" w:anchor="pt" w:history="1">
              <w:r w:rsidRPr="00510888">
                <w:rPr>
                  <w:rStyle w:val="Hyperlink"/>
                </w:rPr>
                <w:t>https://www.nela.org.uk/NELADocs#pt</w:t>
              </w:r>
            </w:hyperlink>
            <w:r>
              <w:rPr>
                <w:color w:val="000000" w:themeColor="text1"/>
              </w:rPr>
              <w:t xml:space="preserve"> </w:t>
            </w:r>
          </w:p>
        </w:tc>
      </w:tr>
      <w:tr w:rsidR="002A66C8" w:rsidRPr="00BE14BD" w14:paraId="0570FDA7" w14:textId="77777777" w:rsidTr="00A201C2">
        <w:tc>
          <w:tcPr>
            <w:tcW w:w="9242" w:type="dxa"/>
          </w:tcPr>
          <w:p w14:paraId="5C91E353" w14:textId="77777777" w:rsidR="002A66C8" w:rsidRPr="00BE14BD" w:rsidRDefault="002A66C8" w:rsidP="00A201C2">
            <w:pPr>
              <w:rPr>
                <w:color w:val="000000" w:themeColor="text1"/>
              </w:rPr>
            </w:pPr>
            <w:r w:rsidRPr="00BE14BD">
              <w:rPr>
                <w:color w:val="000000" w:themeColor="text1"/>
              </w:rPr>
              <w:t>Example:</w:t>
            </w:r>
          </w:p>
          <w:p w14:paraId="63CAD1A0" w14:textId="77777777" w:rsidR="002A66C8" w:rsidRPr="00BE14BD" w:rsidRDefault="002A66C8" w:rsidP="00A201C2">
            <w:pPr>
              <w:rPr>
                <w:color w:val="000000" w:themeColor="text1"/>
              </w:rPr>
            </w:pPr>
          </w:p>
          <w:p w14:paraId="76D8C53B" w14:textId="77777777" w:rsidR="002A66C8" w:rsidRPr="00BE14BD" w:rsidRDefault="002A66C8" w:rsidP="002A66C8">
            <w:pPr>
              <w:rPr>
                <w:color w:val="000000" w:themeColor="text1"/>
              </w:rPr>
            </w:pPr>
            <w:r w:rsidRPr="00BE14BD">
              <w:rPr>
                <w:color w:val="000000" w:themeColor="text1"/>
              </w:rPr>
              <w:t>"Patients living in England with a new diagnosis of lung cancer"</w:t>
            </w:r>
          </w:p>
          <w:p w14:paraId="75136E07" w14:textId="77777777" w:rsidR="002A66C8" w:rsidRPr="00BE14BD" w:rsidRDefault="002A66C8" w:rsidP="0072375C">
            <w:pPr>
              <w:rPr>
                <w:color w:val="000000" w:themeColor="text1"/>
              </w:rPr>
            </w:pPr>
            <w:r w:rsidRPr="00BE14BD">
              <w:rPr>
                <w:color w:val="000000" w:themeColor="text1"/>
              </w:rPr>
              <w:t xml:space="preserve">"Patients </w:t>
            </w:r>
            <w:r w:rsidR="0072375C" w:rsidRPr="00BE14BD">
              <w:rPr>
                <w:color w:val="000000" w:themeColor="text1"/>
              </w:rPr>
              <w:t xml:space="preserve">aged </w:t>
            </w:r>
            <w:r w:rsidR="0072375C" w:rsidRPr="00BE14BD">
              <w:rPr>
                <w:rFonts w:ascii="Calibri" w:hAnsi="Calibri" w:cs="Calibri"/>
                <w:color w:val="000000" w:themeColor="text1"/>
              </w:rPr>
              <w:t>≥</w:t>
            </w:r>
            <w:r w:rsidR="0072375C" w:rsidRPr="00BE14BD">
              <w:rPr>
                <w:color w:val="000000" w:themeColor="text1"/>
              </w:rPr>
              <w:t xml:space="preserve">18 years </w:t>
            </w:r>
            <w:r w:rsidRPr="00BE14BD">
              <w:rPr>
                <w:color w:val="000000" w:themeColor="text1"/>
              </w:rPr>
              <w:t>admitted to hospital in England or Wales with acute</w:t>
            </w:r>
            <w:r w:rsidR="00930BB8">
              <w:rPr>
                <w:color w:val="000000" w:themeColor="text1"/>
              </w:rPr>
              <w:t xml:space="preserve"> ischaemic stroke [ICD 10: I63]</w:t>
            </w:r>
          </w:p>
        </w:tc>
      </w:tr>
      <w:tr w:rsidR="002A66C8" w:rsidRPr="00BE14BD" w14:paraId="07667726" w14:textId="77777777" w:rsidTr="00A201C2">
        <w:tc>
          <w:tcPr>
            <w:tcW w:w="9242" w:type="dxa"/>
          </w:tcPr>
          <w:p w14:paraId="5ABFB3ED" w14:textId="77777777" w:rsidR="002A66C8" w:rsidRPr="00BE14BD" w:rsidRDefault="002A66C8" w:rsidP="002E545B">
            <w:pPr>
              <w:pStyle w:val="Heading2"/>
              <w:numPr>
                <w:ilvl w:val="1"/>
                <w:numId w:val="10"/>
              </w:numPr>
              <w:ind w:left="426" w:hanging="426"/>
              <w:outlineLvl w:val="1"/>
            </w:pPr>
            <w:bookmarkStart w:id="258" w:name="_Toc513109589"/>
            <w:r w:rsidRPr="00BE14BD">
              <w:t>Geographical coverage</w:t>
            </w:r>
            <w:r w:rsidR="00A201C2" w:rsidRPr="00BE14BD">
              <w:t xml:space="preserve"> of data collection</w:t>
            </w:r>
            <w:bookmarkEnd w:id="258"/>
          </w:p>
        </w:tc>
      </w:tr>
      <w:tr w:rsidR="002A66C8" w:rsidRPr="00BE14BD" w14:paraId="0D48D591" w14:textId="77777777" w:rsidTr="00A201C2">
        <w:tc>
          <w:tcPr>
            <w:tcW w:w="9242" w:type="dxa"/>
          </w:tcPr>
          <w:p w14:paraId="00F59D70" w14:textId="77777777" w:rsidR="00425AA8" w:rsidRDefault="00425AA8" w:rsidP="00425AA8">
            <w:pPr>
              <w:rPr>
                <w:color w:val="000000" w:themeColor="text1"/>
              </w:rPr>
            </w:pPr>
            <w:r>
              <w:rPr>
                <w:color w:val="000000" w:themeColor="text1"/>
              </w:rPr>
              <w:t>NELA covers the</w:t>
            </w:r>
            <w:r w:rsidRPr="00425AA8">
              <w:rPr>
                <w:color w:val="000000" w:themeColor="text1"/>
              </w:rPr>
              <w:t xml:space="preserve"> care received by adult patients having emergency bowel surgery at 183 hospitals</w:t>
            </w:r>
            <w:r>
              <w:rPr>
                <w:color w:val="000000" w:themeColor="text1"/>
              </w:rPr>
              <w:t xml:space="preserve"> (most recent report) in England and Wales.</w:t>
            </w:r>
          </w:p>
          <w:p w14:paraId="69A580BE" w14:textId="77777777" w:rsidR="002A66C8" w:rsidRPr="00425AA8" w:rsidRDefault="002A66C8" w:rsidP="00425AA8">
            <w:pPr>
              <w:rPr>
                <w:color w:val="000000" w:themeColor="text1"/>
              </w:rPr>
            </w:pPr>
          </w:p>
        </w:tc>
      </w:tr>
      <w:tr w:rsidR="002A66C8" w:rsidRPr="00BE14BD" w14:paraId="5B16D566" w14:textId="77777777" w:rsidTr="00A201C2">
        <w:tc>
          <w:tcPr>
            <w:tcW w:w="9242" w:type="dxa"/>
          </w:tcPr>
          <w:p w14:paraId="3E35C0C4" w14:textId="77777777" w:rsidR="002A66C8" w:rsidRPr="00BE14BD" w:rsidRDefault="002A66C8" w:rsidP="00A201C2">
            <w:pPr>
              <w:rPr>
                <w:color w:val="000000" w:themeColor="text1"/>
              </w:rPr>
            </w:pPr>
            <w:r w:rsidRPr="00BE14BD">
              <w:rPr>
                <w:color w:val="000000" w:themeColor="text1"/>
              </w:rPr>
              <w:t>Example:</w:t>
            </w:r>
          </w:p>
          <w:p w14:paraId="2F30F5AC" w14:textId="77777777" w:rsidR="002A66C8" w:rsidRPr="00BE14BD" w:rsidRDefault="002A66C8" w:rsidP="00A201C2">
            <w:pPr>
              <w:rPr>
                <w:color w:val="000000" w:themeColor="text1"/>
              </w:rPr>
            </w:pPr>
          </w:p>
          <w:p w14:paraId="044D927E" w14:textId="77777777" w:rsidR="002A66C8" w:rsidRPr="00BE14BD" w:rsidRDefault="0072375C" w:rsidP="00A201C2">
            <w:pPr>
              <w:rPr>
                <w:color w:val="000000" w:themeColor="text1"/>
              </w:rPr>
            </w:pPr>
            <w:r w:rsidRPr="00BE14BD">
              <w:rPr>
                <w:color w:val="000000" w:themeColor="text1"/>
              </w:rPr>
              <w:t xml:space="preserve">"All GP practices in England were eligible to contribute to data collection. Between 1st January 2016 and </w:t>
            </w:r>
            <w:r w:rsidR="008B5E98" w:rsidRPr="00BE14BD">
              <w:rPr>
                <w:color w:val="000000" w:themeColor="text1"/>
              </w:rPr>
              <w:t>31st December 2016, 58% (n= XXX</w:t>
            </w:r>
            <w:r w:rsidRPr="00BE14BD">
              <w:rPr>
                <w:color w:val="000000" w:themeColor="text1"/>
              </w:rPr>
              <w:t>) of GP practices submitted data"</w:t>
            </w:r>
          </w:p>
          <w:p w14:paraId="2EF9986F" w14:textId="77777777" w:rsidR="0072375C" w:rsidRPr="00BE14BD" w:rsidRDefault="0072375C" w:rsidP="00A201C2">
            <w:pPr>
              <w:rPr>
                <w:color w:val="000000" w:themeColor="text1"/>
              </w:rPr>
            </w:pPr>
          </w:p>
          <w:p w14:paraId="385997B1" w14:textId="77777777" w:rsidR="0072375C" w:rsidRPr="00BE14BD" w:rsidRDefault="0072375C" w:rsidP="00A201C2">
            <w:pPr>
              <w:rPr>
                <w:color w:val="000000" w:themeColor="text1"/>
              </w:rPr>
            </w:pPr>
            <w:r w:rsidRPr="00BE14BD">
              <w:rPr>
                <w:color w:val="000000" w:themeColor="text1"/>
              </w:rPr>
              <w:t>"Maps A and B visualise the CCGs which were eligible (A) and actually participated (B) in data co</w:t>
            </w:r>
            <w:r w:rsidR="009E7A0B" w:rsidRPr="00BE14BD">
              <w:rPr>
                <w:color w:val="000000" w:themeColor="text1"/>
              </w:rPr>
              <w:t>llection. Of 100 eligible CCGs,</w:t>
            </w:r>
            <w:r w:rsidRPr="00BE14BD">
              <w:rPr>
                <w:color w:val="000000" w:themeColor="text1"/>
              </w:rPr>
              <w:t xml:space="preserve"> 92</w:t>
            </w:r>
            <w:r w:rsidR="009E7A0B" w:rsidRPr="00BE14BD">
              <w:rPr>
                <w:color w:val="000000" w:themeColor="text1"/>
              </w:rPr>
              <w:t xml:space="preserve"> (92%)</w:t>
            </w:r>
            <w:r w:rsidRPr="00BE14BD">
              <w:rPr>
                <w:color w:val="000000" w:themeColor="text1"/>
              </w:rPr>
              <w:t xml:space="preserve"> participated in data collection. The list of partic</w:t>
            </w:r>
            <w:r w:rsidR="009E7A0B" w:rsidRPr="00BE14BD">
              <w:rPr>
                <w:color w:val="000000" w:themeColor="text1"/>
              </w:rPr>
              <w:t>ipating CCGs is published at www.healthaudit.org.uk/participation</w:t>
            </w:r>
            <w:r w:rsidRPr="00BE14BD">
              <w:rPr>
                <w:color w:val="000000" w:themeColor="text1"/>
              </w:rPr>
              <w:t>"</w:t>
            </w:r>
          </w:p>
          <w:p w14:paraId="601D3212" w14:textId="77777777" w:rsidR="002A66C8" w:rsidRPr="00BE14BD" w:rsidRDefault="002A66C8" w:rsidP="00A201C2">
            <w:pPr>
              <w:rPr>
                <w:color w:val="000000" w:themeColor="text1"/>
              </w:rPr>
            </w:pPr>
          </w:p>
        </w:tc>
      </w:tr>
    </w:tbl>
    <w:p w14:paraId="1605835F" w14:textId="77777777" w:rsidR="00D646EE" w:rsidRPr="00BE14BD" w:rsidRDefault="00D646EE">
      <w:pPr>
        <w:rPr>
          <w:color w:val="000000" w:themeColor="text1"/>
        </w:rPr>
      </w:pPr>
    </w:p>
    <w:tbl>
      <w:tblPr>
        <w:tblStyle w:val="TableGrid"/>
        <w:tblW w:w="0" w:type="auto"/>
        <w:tblLook w:val="04A0" w:firstRow="1" w:lastRow="0" w:firstColumn="1" w:lastColumn="0" w:noHBand="0" w:noVBand="1"/>
      </w:tblPr>
      <w:tblGrid>
        <w:gridCol w:w="9016"/>
      </w:tblGrid>
      <w:tr w:rsidR="00036AFB" w:rsidRPr="00BE14BD" w14:paraId="0F774771" w14:textId="77777777" w:rsidTr="00A201C2">
        <w:tc>
          <w:tcPr>
            <w:tcW w:w="9242" w:type="dxa"/>
          </w:tcPr>
          <w:p w14:paraId="6C8D9AC4" w14:textId="77777777" w:rsidR="00036AFB" w:rsidRPr="00BE14BD" w:rsidRDefault="00036AFB" w:rsidP="002E545B">
            <w:pPr>
              <w:pStyle w:val="Heading2"/>
              <w:numPr>
                <w:ilvl w:val="1"/>
                <w:numId w:val="10"/>
              </w:numPr>
              <w:ind w:left="426" w:hanging="426"/>
              <w:outlineLvl w:val="1"/>
            </w:pPr>
            <w:bookmarkStart w:id="259" w:name="_Toc513109590"/>
            <w:r w:rsidRPr="00BE14BD">
              <w:t>Dataset</w:t>
            </w:r>
            <w:r w:rsidR="00561B6F" w:rsidRPr="00BE14BD">
              <w:t xml:space="preserve"> for data collection</w:t>
            </w:r>
            <w:bookmarkEnd w:id="259"/>
          </w:p>
        </w:tc>
      </w:tr>
      <w:tr w:rsidR="00036AFB" w:rsidRPr="00BE14BD" w14:paraId="0BA5FBD1" w14:textId="77777777" w:rsidTr="00A201C2">
        <w:tc>
          <w:tcPr>
            <w:tcW w:w="9242" w:type="dxa"/>
          </w:tcPr>
          <w:p w14:paraId="39487CF0" w14:textId="59C44679" w:rsidR="00D1316D" w:rsidRDefault="00D1316D" w:rsidP="005417BD">
            <w:pPr>
              <w:rPr>
                <w:color w:val="000000" w:themeColor="text1"/>
              </w:rPr>
            </w:pPr>
            <w:r>
              <w:rPr>
                <w:color w:val="000000" w:themeColor="text1"/>
              </w:rPr>
              <w:object w:dxaOrig="1551" w:dyaOrig="991" w14:anchorId="31974866">
                <v:shape id="_x0000_i1032" type="#_x0000_t75" style="width:77.25pt;height:49.5pt" o:ole="">
                  <v:imagedata r:id="rId59" o:title=""/>
                </v:shape>
                <o:OLEObject Type="Embed" ProgID="AcroExch.Document.DC" ShapeID="_x0000_i1032" DrawAspect="Icon" ObjectID="_1611641269" r:id="rId60"/>
              </w:object>
            </w:r>
          </w:p>
          <w:p w14:paraId="6ECA7660" w14:textId="5E54F0EE" w:rsidR="00D1316D" w:rsidRDefault="00D1316D" w:rsidP="005417BD">
            <w:pPr>
              <w:rPr>
                <w:color w:val="000000" w:themeColor="text1"/>
              </w:rPr>
            </w:pPr>
            <w:r>
              <w:rPr>
                <w:color w:val="000000" w:themeColor="text1"/>
              </w:rPr>
              <w:t xml:space="preserve">- </w:t>
            </w:r>
            <w:hyperlink r:id="rId61" w:history="1">
              <w:r w:rsidRPr="00510888">
                <w:rPr>
                  <w:rStyle w:val="Hyperlink"/>
                </w:rPr>
                <w:t>https://bit.ly/2BAI7l7</w:t>
              </w:r>
            </w:hyperlink>
            <w:r>
              <w:rPr>
                <w:color w:val="000000" w:themeColor="text1"/>
              </w:rPr>
              <w:t xml:space="preserve"> </w:t>
            </w:r>
          </w:p>
          <w:p w14:paraId="6DFC85CD" w14:textId="1E8C7545" w:rsidR="008B5E98" w:rsidRPr="00BE14BD" w:rsidRDefault="00D1316D" w:rsidP="005417BD">
            <w:pPr>
              <w:rPr>
                <w:color w:val="000000" w:themeColor="text1"/>
              </w:rPr>
            </w:pPr>
            <w:r>
              <w:rPr>
                <w:color w:val="000000" w:themeColor="text1"/>
              </w:rPr>
              <w:t xml:space="preserve">- </w:t>
            </w:r>
            <w:hyperlink r:id="rId62" w:anchor="pt" w:history="1">
              <w:r w:rsidRPr="00510888">
                <w:rPr>
                  <w:rStyle w:val="Hyperlink"/>
                </w:rPr>
                <w:t>https://www.nela.org.uk/NELADocs#pt</w:t>
              </w:r>
            </w:hyperlink>
            <w:r>
              <w:rPr>
                <w:color w:val="000000" w:themeColor="text1"/>
              </w:rPr>
              <w:t xml:space="preserve"> </w:t>
            </w:r>
            <w:r w:rsidR="00635B21">
              <w:rPr>
                <w:color w:val="000000" w:themeColor="text1"/>
              </w:rPr>
              <w:br/>
            </w:r>
            <w:r w:rsidR="00425AA8" w:rsidRPr="00425AA8">
              <w:rPr>
                <w:color w:val="000000" w:themeColor="text1"/>
              </w:rPr>
              <w:t>NELA collects a comprehensive data set that allows us to fulfil a quality assurance and quality improvement function. In addition to an annual report that benchmarks hospital performance, NELA also produces quarterly benchmarking reports for each hospital that enables them to monitor their performance across the key recommended standards of care on a more frequent basis.</w:t>
            </w:r>
          </w:p>
        </w:tc>
      </w:tr>
      <w:tr w:rsidR="00036AFB" w:rsidRPr="00BE14BD" w14:paraId="2D743DD3" w14:textId="77777777" w:rsidTr="00A201C2">
        <w:tc>
          <w:tcPr>
            <w:tcW w:w="9242" w:type="dxa"/>
          </w:tcPr>
          <w:p w14:paraId="79BA3B97" w14:textId="77777777" w:rsidR="00036AFB" w:rsidRPr="00BE14BD" w:rsidRDefault="00036AFB" w:rsidP="00A201C2">
            <w:pPr>
              <w:rPr>
                <w:color w:val="000000" w:themeColor="text1"/>
              </w:rPr>
            </w:pPr>
            <w:r w:rsidRPr="00BE14BD">
              <w:rPr>
                <w:color w:val="000000" w:themeColor="text1"/>
              </w:rPr>
              <w:t>Example:</w:t>
            </w:r>
          </w:p>
          <w:p w14:paraId="788D18AC" w14:textId="77777777" w:rsidR="00036AFB" w:rsidRPr="00BE14BD" w:rsidRDefault="00036AFB" w:rsidP="00A201C2">
            <w:pPr>
              <w:rPr>
                <w:color w:val="000000" w:themeColor="text1"/>
              </w:rPr>
            </w:pPr>
          </w:p>
          <w:p w14:paraId="57F87266" w14:textId="77777777" w:rsidR="00036AFB" w:rsidRPr="00BE14BD" w:rsidRDefault="00036AFB" w:rsidP="00036AFB">
            <w:pPr>
              <w:rPr>
                <w:color w:val="000000" w:themeColor="text1"/>
              </w:rPr>
            </w:pPr>
            <w:r w:rsidRPr="00BE14BD">
              <w:rPr>
                <w:color w:val="000000" w:themeColor="text1"/>
              </w:rPr>
              <w:t xml:space="preserve">"The core dataset for data collection is published at </w:t>
            </w:r>
            <w:hyperlink r:id="rId63" w:history="1">
              <w:r w:rsidR="0023685E" w:rsidRPr="007C3A8E">
                <w:rPr>
                  <w:rStyle w:val="Hyperlink"/>
                </w:rPr>
                <w:t>www.healthaudit.org/dataset</w:t>
              </w:r>
            </w:hyperlink>
            <w:r w:rsidR="00E4473C">
              <w:rPr>
                <w:color w:val="000000" w:themeColor="text1"/>
              </w:rPr>
              <w:t>.  The COMET database was searched and the core dataset chosen for this</w:t>
            </w:r>
            <w:r w:rsidR="0023685E">
              <w:rPr>
                <w:color w:val="000000" w:themeColor="text1"/>
              </w:rPr>
              <w:t xml:space="preserve"> audit</w:t>
            </w:r>
            <w:r w:rsidR="00E4473C">
              <w:rPr>
                <w:color w:val="000000" w:themeColor="text1"/>
              </w:rPr>
              <w:t xml:space="preserve"> aligns with the Core Outcome Sets (COS) from studies in this clinical area.  </w:t>
            </w:r>
          </w:p>
          <w:p w14:paraId="71498CE4" w14:textId="77777777" w:rsidR="00775627" w:rsidRPr="00BE14BD" w:rsidRDefault="00775627" w:rsidP="00036AFB">
            <w:pPr>
              <w:rPr>
                <w:color w:val="000000" w:themeColor="text1"/>
              </w:rPr>
            </w:pPr>
          </w:p>
          <w:p w14:paraId="2DAEFEDD" w14:textId="77777777" w:rsidR="00036AFB" w:rsidRPr="00BE14BD" w:rsidRDefault="00775627" w:rsidP="00775627">
            <w:pPr>
              <w:rPr>
                <w:color w:val="000000" w:themeColor="text1"/>
              </w:rPr>
            </w:pPr>
            <w:r w:rsidRPr="00BE14BD">
              <w:rPr>
                <w:color w:val="000000" w:themeColor="text1"/>
              </w:rPr>
              <w:t xml:space="preserve">“The dataset for the time period XXXX-XXXX is published on </w:t>
            </w:r>
            <w:hyperlink r:id="rId64" w:history="1">
              <w:r w:rsidRPr="00BE14BD">
                <w:rPr>
                  <w:rStyle w:val="Hyperlink"/>
                  <w:color w:val="000000" w:themeColor="text1"/>
                </w:rPr>
                <w:t>www.data.gov</w:t>
              </w:r>
            </w:hyperlink>
            <w:r w:rsidRPr="00BE14BD">
              <w:rPr>
                <w:color w:val="000000" w:themeColor="text1"/>
              </w:rPr>
              <w:t xml:space="preserve"> “</w:t>
            </w:r>
          </w:p>
        </w:tc>
      </w:tr>
    </w:tbl>
    <w:p w14:paraId="5F74A3D0" w14:textId="77777777" w:rsidR="00036AFB" w:rsidRDefault="00036AFB">
      <w:pPr>
        <w:rPr>
          <w:color w:val="000000" w:themeColor="text1"/>
        </w:rPr>
      </w:pPr>
    </w:p>
    <w:p w14:paraId="18BD4C70" w14:textId="77777777" w:rsidR="00D236F9" w:rsidRDefault="00D236F9">
      <w:pPr>
        <w:rPr>
          <w:color w:val="000000" w:themeColor="text1"/>
        </w:rPr>
      </w:pPr>
    </w:p>
    <w:p w14:paraId="312A316A" w14:textId="77777777" w:rsidR="00D236F9" w:rsidRDefault="00D236F9">
      <w:pPr>
        <w:rPr>
          <w:color w:val="000000" w:themeColor="text1"/>
        </w:rPr>
      </w:pPr>
    </w:p>
    <w:p w14:paraId="3AB68959" w14:textId="77777777" w:rsidR="00D236F9" w:rsidRPr="00BE14BD" w:rsidRDefault="00D236F9">
      <w:pPr>
        <w:rPr>
          <w:color w:val="000000" w:themeColor="text1"/>
        </w:rPr>
      </w:pPr>
    </w:p>
    <w:tbl>
      <w:tblPr>
        <w:tblStyle w:val="TableGrid"/>
        <w:tblW w:w="0" w:type="auto"/>
        <w:tblLook w:val="04A0" w:firstRow="1" w:lastRow="0" w:firstColumn="1" w:lastColumn="0" w:noHBand="0" w:noVBand="1"/>
      </w:tblPr>
      <w:tblGrid>
        <w:gridCol w:w="9016"/>
      </w:tblGrid>
      <w:tr w:rsidR="00036AFB" w:rsidRPr="00BE14BD" w14:paraId="68F418C0" w14:textId="77777777" w:rsidTr="00A201C2">
        <w:tc>
          <w:tcPr>
            <w:tcW w:w="9242" w:type="dxa"/>
          </w:tcPr>
          <w:p w14:paraId="07BFED02" w14:textId="77777777" w:rsidR="00036AFB" w:rsidRPr="00BE14BD" w:rsidRDefault="00036AFB" w:rsidP="002E545B">
            <w:pPr>
              <w:pStyle w:val="Heading2"/>
              <w:numPr>
                <w:ilvl w:val="1"/>
                <w:numId w:val="10"/>
              </w:numPr>
              <w:ind w:left="426" w:hanging="426"/>
              <w:outlineLvl w:val="1"/>
            </w:pPr>
            <w:bookmarkStart w:id="260" w:name="_Toc513109591"/>
            <w:r w:rsidRPr="00BE14BD">
              <w:t>Methods of data collection</w:t>
            </w:r>
            <w:r w:rsidR="005417BD" w:rsidRPr="00BE14BD">
              <w:t xml:space="preserve"> </w:t>
            </w:r>
            <w:r w:rsidR="00314246" w:rsidRPr="00BE14BD">
              <w:t>and sources of data</w:t>
            </w:r>
            <w:bookmarkEnd w:id="260"/>
          </w:p>
        </w:tc>
      </w:tr>
      <w:tr w:rsidR="00036AFB" w:rsidRPr="00BE14BD" w14:paraId="5B125299" w14:textId="77777777" w:rsidTr="00A201C2">
        <w:tc>
          <w:tcPr>
            <w:tcW w:w="9242" w:type="dxa"/>
          </w:tcPr>
          <w:p w14:paraId="77667256" w14:textId="77777777" w:rsidR="00425AA8" w:rsidRDefault="00425AA8" w:rsidP="00A201C2">
            <w:pPr>
              <w:rPr>
                <w:color w:val="000000" w:themeColor="text1"/>
              </w:rPr>
            </w:pPr>
            <w:r w:rsidRPr="00425AA8">
              <w:rPr>
                <w:color w:val="000000" w:themeColor="text1"/>
              </w:rPr>
              <w:t xml:space="preserve">Data is collected </w:t>
            </w:r>
            <w:r>
              <w:rPr>
                <w:color w:val="000000" w:themeColor="text1"/>
              </w:rPr>
              <w:t xml:space="preserve">prospectively </w:t>
            </w:r>
            <w:r w:rsidRPr="00425AA8">
              <w:rPr>
                <w:color w:val="000000" w:themeColor="text1"/>
              </w:rPr>
              <w:t>via an online data collection web-tool so that patient data can be entered d</w:t>
            </w:r>
            <w:r>
              <w:rPr>
                <w:color w:val="000000" w:themeColor="text1"/>
              </w:rPr>
              <w:t xml:space="preserve">irectly into the audit database - </w:t>
            </w:r>
            <w:hyperlink r:id="rId65" w:history="1">
              <w:r w:rsidRPr="0008161B">
                <w:rPr>
                  <w:rStyle w:val="Hyperlink"/>
                </w:rPr>
                <w:t>https://data.nela.org.uk/</w:t>
              </w:r>
            </w:hyperlink>
            <w:r>
              <w:rPr>
                <w:color w:val="000000" w:themeColor="text1"/>
              </w:rPr>
              <w:t xml:space="preserve"> </w:t>
            </w:r>
          </w:p>
          <w:p w14:paraId="303D3F5C" w14:textId="77777777" w:rsidR="00425AA8" w:rsidRDefault="00425AA8" w:rsidP="00A201C2">
            <w:pPr>
              <w:rPr>
                <w:color w:val="000000" w:themeColor="text1"/>
              </w:rPr>
            </w:pPr>
          </w:p>
          <w:p w14:paraId="38B4787A" w14:textId="77777777" w:rsidR="00425AA8" w:rsidRDefault="00425AA8" w:rsidP="00A201C2">
            <w:pPr>
              <w:rPr>
                <w:color w:val="000000" w:themeColor="text1"/>
              </w:rPr>
            </w:pPr>
            <w:r w:rsidRPr="00425AA8">
              <w:rPr>
                <w:color w:val="000000" w:themeColor="text1"/>
              </w:rPr>
              <w:t xml:space="preserve">NELA data </w:t>
            </w:r>
            <w:r>
              <w:rPr>
                <w:color w:val="000000" w:themeColor="text1"/>
              </w:rPr>
              <w:t>is</w:t>
            </w:r>
            <w:r w:rsidRPr="00425AA8">
              <w:rPr>
                <w:color w:val="000000" w:themeColor="text1"/>
              </w:rPr>
              <w:t xml:space="preserve"> linked to other sources of routine data including Critical Care Data (Intensive Care National Audit and Research Centre (ICNARC) case mix programme), Bowel Cancer Data (National Bowel Cancer Audit/Upper Gastro-intestinal Cancer Audit) and Hospital Episode Statistics (mortality data).</w:t>
            </w:r>
          </w:p>
          <w:p w14:paraId="7E7EA1CE" w14:textId="77777777" w:rsidR="00036AFB" w:rsidRPr="00425AA8" w:rsidRDefault="00036AFB" w:rsidP="00425AA8">
            <w:pPr>
              <w:rPr>
                <w:color w:val="000000" w:themeColor="text1"/>
              </w:rPr>
            </w:pPr>
          </w:p>
        </w:tc>
      </w:tr>
      <w:tr w:rsidR="00036AFB" w:rsidRPr="00BE14BD" w14:paraId="185FBED4" w14:textId="77777777" w:rsidTr="00A201C2">
        <w:tc>
          <w:tcPr>
            <w:tcW w:w="9242" w:type="dxa"/>
          </w:tcPr>
          <w:p w14:paraId="68F78DAC" w14:textId="77777777" w:rsidR="00036AFB" w:rsidRPr="00BE14BD" w:rsidRDefault="00036AFB" w:rsidP="00A201C2">
            <w:pPr>
              <w:rPr>
                <w:color w:val="000000" w:themeColor="text1"/>
              </w:rPr>
            </w:pPr>
            <w:r w:rsidRPr="00BE14BD">
              <w:rPr>
                <w:color w:val="000000" w:themeColor="text1"/>
              </w:rPr>
              <w:t>Example:</w:t>
            </w:r>
          </w:p>
          <w:p w14:paraId="7C02F45F" w14:textId="77777777" w:rsidR="00036AFB" w:rsidRPr="00BE14BD" w:rsidRDefault="00036AFB" w:rsidP="00A201C2">
            <w:pPr>
              <w:rPr>
                <w:color w:val="000000" w:themeColor="text1"/>
              </w:rPr>
            </w:pPr>
          </w:p>
          <w:p w14:paraId="1865C824" w14:textId="77777777" w:rsidR="00946E6A" w:rsidRPr="00BE14BD" w:rsidRDefault="00946E6A" w:rsidP="00946E6A">
            <w:pPr>
              <w:rPr>
                <w:color w:val="000000" w:themeColor="text1"/>
              </w:rPr>
            </w:pPr>
            <w:r w:rsidRPr="00BE14BD">
              <w:rPr>
                <w:color w:val="000000" w:themeColor="text1"/>
              </w:rPr>
              <w:t>"</w:t>
            </w:r>
            <w:r w:rsidR="005417BD" w:rsidRPr="00BE14BD">
              <w:rPr>
                <w:color w:val="000000" w:themeColor="text1"/>
              </w:rPr>
              <w:t>Clinical d</w:t>
            </w:r>
            <w:r w:rsidRPr="00BE14BD">
              <w:rPr>
                <w:color w:val="000000" w:themeColor="text1"/>
              </w:rPr>
              <w:t xml:space="preserve">ata were collected by clinical teams and entered into a secure online webtool designed specifically for the </w:t>
            </w:r>
            <w:r w:rsidR="0023685E">
              <w:rPr>
                <w:color w:val="000000" w:themeColor="text1"/>
              </w:rPr>
              <w:t>registry</w:t>
            </w:r>
            <w:r w:rsidRPr="00BE14BD">
              <w:rPr>
                <w:color w:val="000000" w:themeColor="text1"/>
              </w:rPr>
              <w:t>"</w:t>
            </w:r>
          </w:p>
          <w:p w14:paraId="13BBC8A6" w14:textId="77777777" w:rsidR="002A75D6" w:rsidRPr="00BE14BD" w:rsidRDefault="002A75D6" w:rsidP="00946E6A">
            <w:pPr>
              <w:rPr>
                <w:color w:val="000000" w:themeColor="text1"/>
              </w:rPr>
            </w:pPr>
          </w:p>
          <w:p w14:paraId="260D4B4B" w14:textId="77777777" w:rsidR="00946E6A" w:rsidRPr="00BE14BD" w:rsidRDefault="00946E6A" w:rsidP="00946E6A">
            <w:pPr>
              <w:rPr>
                <w:color w:val="000000" w:themeColor="text1"/>
              </w:rPr>
            </w:pPr>
            <w:r w:rsidRPr="00BE14BD">
              <w:rPr>
                <w:color w:val="000000" w:themeColor="text1"/>
              </w:rPr>
              <w:t>"Data were extracted from HL7 compliant electronic healthcare records by ...."</w:t>
            </w:r>
          </w:p>
          <w:p w14:paraId="670E3E8E" w14:textId="77777777" w:rsidR="002A75D6" w:rsidRPr="00BE14BD" w:rsidRDefault="002A75D6" w:rsidP="00946E6A">
            <w:pPr>
              <w:rPr>
                <w:color w:val="000000" w:themeColor="text1"/>
              </w:rPr>
            </w:pPr>
          </w:p>
          <w:p w14:paraId="2882C446" w14:textId="77777777" w:rsidR="00036AFB" w:rsidRPr="00BE14BD" w:rsidRDefault="00946E6A" w:rsidP="00946E6A">
            <w:pPr>
              <w:rPr>
                <w:color w:val="000000" w:themeColor="text1"/>
              </w:rPr>
            </w:pPr>
            <w:r w:rsidRPr="00BE14BD">
              <w:rPr>
                <w:color w:val="000000" w:themeColor="text1"/>
              </w:rPr>
              <w:t>"Patient reported outcome measures were collected by postal survey. This was carried out by....</w:t>
            </w:r>
            <w:r w:rsidR="00E15ADF" w:rsidRPr="00BE14BD">
              <w:rPr>
                <w:color w:val="000000" w:themeColor="text1"/>
              </w:rPr>
              <w:t>"</w:t>
            </w:r>
          </w:p>
          <w:p w14:paraId="3BB0807B" w14:textId="77777777" w:rsidR="005417BD" w:rsidRPr="00BE14BD" w:rsidRDefault="005417BD" w:rsidP="00946E6A">
            <w:pPr>
              <w:rPr>
                <w:color w:val="000000" w:themeColor="text1"/>
              </w:rPr>
            </w:pPr>
          </w:p>
          <w:p w14:paraId="7D3DBA5C" w14:textId="77777777" w:rsidR="005417BD" w:rsidRPr="00BE14BD" w:rsidRDefault="005417BD" w:rsidP="005417BD">
            <w:pPr>
              <w:rPr>
                <w:color w:val="000000" w:themeColor="text1"/>
              </w:rPr>
            </w:pPr>
            <w:r w:rsidRPr="00BE14BD">
              <w:rPr>
                <w:color w:val="000000" w:themeColor="text1"/>
              </w:rPr>
              <w:t>“Data were extracted from Hospital Episode Statistics</w:t>
            </w:r>
            <w:r w:rsidR="008E6936">
              <w:rPr>
                <w:color w:val="000000" w:themeColor="text1"/>
              </w:rPr>
              <w:t xml:space="preserve"> and linked using</w:t>
            </w:r>
            <w:r w:rsidRPr="00BE14BD">
              <w:rPr>
                <w:color w:val="000000" w:themeColor="text1"/>
              </w:rPr>
              <w:t>…..”</w:t>
            </w:r>
          </w:p>
          <w:p w14:paraId="442346CB" w14:textId="77777777" w:rsidR="005417BD" w:rsidRPr="00BE14BD" w:rsidRDefault="005417BD" w:rsidP="005417BD">
            <w:pPr>
              <w:rPr>
                <w:color w:val="000000" w:themeColor="text1"/>
              </w:rPr>
            </w:pPr>
          </w:p>
        </w:tc>
      </w:tr>
    </w:tbl>
    <w:p w14:paraId="2C287FC4" w14:textId="77777777" w:rsidR="00036AFB" w:rsidRPr="00BE14BD" w:rsidRDefault="00036AFB">
      <w:pPr>
        <w:rPr>
          <w:color w:val="000000" w:themeColor="text1"/>
        </w:rPr>
      </w:pPr>
    </w:p>
    <w:tbl>
      <w:tblPr>
        <w:tblStyle w:val="TableGrid"/>
        <w:tblW w:w="0" w:type="auto"/>
        <w:tblLook w:val="04A0" w:firstRow="1" w:lastRow="0" w:firstColumn="1" w:lastColumn="0" w:noHBand="0" w:noVBand="1"/>
      </w:tblPr>
      <w:tblGrid>
        <w:gridCol w:w="9016"/>
      </w:tblGrid>
      <w:tr w:rsidR="00036AFB" w:rsidRPr="00BE14BD" w14:paraId="0FB1EBF3" w14:textId="77777777" w:rsidTr="00A201C2">
        <w:tc>
          <w:tcPr>
            <w:tcW w:w="9242" w:type="dxa"/>
          </w:tcPr>
          <w:p w14:paraId="28BA5740" w14:textId="77777777" w:rsidR="00036AFB" w:rsidRPr="00BE14BD" w:rsidRDefault="00946E6A" w:rsidP="002E545B">
            <w:pPr>
              <w:pStyle w:val="Heading2"/>
              <w:numPr>
                <w:ilvl w:val="1"/>
                <w:numId w:val="10"/>
              </w:numPr>
              <w:ind w:left="426" w:hanging="426"/>
              <w:outlineLvl w:val="1"/>
            </w:pPr>
            <w:bookmarkStart w:id="261" w:name="_Toc513109592"/>
            <w:r w:rsidRPr="00BE14BD">
              <w:t>Time period of data collection</w:t>
            </w:r>
            <w:bookmarkEnd w:id="261"/>
          </w:p>
        </w:tc>
      </w:tr>
      <w:tr w:rsidR="00036AFB" w:rsidRPr="00BE14BD" w14:paraId="2E64852D" w14:textId="77777777" w:rsidTr="00A201C2">
        <w:tc>
          <w:tcPr>
            <w:tcW w:w="9242" w:type="dxa"/>
          </w:tcPr>
          <w:p w14:paraId="37B57782" w14:textId="77777777" w:rsidR="00E15ADF" w:rsidRPr="00BE14BD" w:rsidRDefault="00425AA8" w:rsidP="00A201C2">
            <w:pPr>
              <w:rPr>
                <w:color w:val="000000" w:themeColor="text1"/>
              </w:rPr>
            </w:pPr>
            <w:r w:rsidRPr="00425AA8">
              <w:rPr>
                <w:color w:val="000000" w:themeColor="text1"/>
              </w:rPr>
              <w:t>The audit started pros</w:t>
            </w:r>
            <w:r>
              <w:rPr>
                <w:color w:val="000000" w:themeColor="text1"/>
              </w:rPr>
              <w:t>pective data collection in 01/12/2013</w:t>
            </w:r>
          </w:p>
          <w:p w14:paraId="47B692D6" w14:textId="77777777" w:rsidR="00E15ADF" w:rsidRPr="00BE14BD" w:rsidRDefault="00E15ADF" w:rsidP="00A201C2">
            <w:pPr>
              <w:rPr>
                <w:color w:val="000000" w:themeColor="text1"/>
              </w:rPr>
            </w:pPr>
          </w:p>
          <w:p w14:paraId="422C0910" w14:textId="77777777" w:rsidR="00E15ADF" w:rsidRPr="00BE14BD" w:rsidRDefault="00E15ADF">
            <w:pPr>
              <w:rPr>
                <w:color w:val="000000" w:themeColor="text1"/>
              </w:rPr>
            </w:pPr>
          </w:p>
        </w:tc>
      </w:tr>
      <w:tr w:rsidR="00036AFB" w:rsidRPr="00BE14BD" w14:paraId="4D0C5291" w14:textId="77777777" w:rsidTr="00A201C2">
        <w:tc>
          <w:tcPr>
            <w:tcW w:w="9242" w:type="dxa"/>
          </w:tcPr>
          <w:p w14:paraId="6155EB6F" w14:textId="77777777" w:rsidR="00036AFB" w:rsidRPr="00BE14BD" w:rsidRDefault="00036AFB" w:rsidP="00A201C2">
            <w:pPr>
              <w:rPr>
                <w:color w:val="000000" w:themeColor="text1"/>
              </w:rPr>
            </w:pPr>
            <w:r w:rsidRPr="00BE14BD">
              <w:rPr>
                <w:color w:val="000000" w:themeColor="text1"/>
              </w:rPr>
              <w:t>Example:</w:t>
            </w:r>
          </w:p>
          <w:p w14:paraId="3835E43B" w14:textId="77777777" w:rsidR="00036AFB" w:rsidRPr="00BE14BD" w:rsidRDefault="00036AFB" w:rsidP="00A201C2">
            <w:pPr>
              <w:rPr>
                <w:color w:val="000000" w:themeColor="text1"/>
              </w:rPr>
            </w:pPr>
          </w:p>
          <w:p w14:paraId="06817C49" w14:textId="77777777" w:rsidR="00036AFB" w:rsidRDefault="00036AFB" w:rsidP="00A201C2">
            <w:pPr>
              <w:rPr>
                <w:color w:val="000000" w:themeColor="text1"/>
              </w:rPr>
            </w:pPr>
            <w:r w:rsidRPr="00BE14BD">
              <w:rPr>
                <w:color w:val="000000" w:themeColor="text1"/>
              </w:rPr>
              <w:t>"</w:t>
            </w:r>
            <w:r w:rsidR="00E15ADF" w:rsidRPr="00BE14BD">
              <w:rPr>
                <w:color w:val="000000" w:themeColor="text1"/>
              </w:rPr>
              <w:t xml:space="preserve">Data were collected </w:t>
            </w:r>
            <w:r w:rsidR="00561B6F" w:rsidRPr="00BE14BD">
              <w:rPr>
                <w:color w:val="000000" w:themeColor="text1"/>
              </w:rPr>
              <w:t xml:space="preserve">for patients admitted to hospital </w:t>
            </w:r>
            <w:r w:rsidR="002A75D6" w:rsidRPr="00BE14BD">
              <w:rPr>
                <w:color w:val="000000" w:themeColor="text1"/>
              </w:rPr>
              <w:t>between 01/02/2016 and 31/03/</w:t>
            </w:r>
            <w:r w:rsidR="00E15ADF" w:rsidRPr="00BE14BD">
              <w:rPr>
                <w:color w:val="000000" w:themeColor="text1"/>
              </w:rPr>
              <w:t>2016"</w:t>
            </w:r>
          </w:p>
          <w:p w14:paraId="3089AF9F" w14:textId="77777777" w:rsidR="008E6936" w:rsidRDefault="008E6936" w:rsidP="00A201C2">
            <w:pPr>
              <w:rPr>
                <w:color w:val="000000" w:themeColor="text1"/>
              </w:rPr>
            </w:pPr>
          </w:p>
          <w:p w14:paraId="2D233BF5" w14:textId="77777777" w:rsidR="008E6936" w:rsidRPr="00BE14BD" w:rsidRDefault="008E6936" w:rsidP="00A201C2">
            <w:pPr>
              <w:rPr>
                <w:color w:val="000000" w:themeColor="text1"/>
              </w:rPr>
            </w:pPr>
            <w:r>
              <w:rPr>
                <w:color w:val="000000" w:themeColor="text1"/>
              </w:rPr>
              <w:t>“The audit started prospective data collection in 01/01/2010”</w:t>
            </w:r>
          </w:p>
          <w:p w14:paraId="3BBFEDA3" w14:textId="77777777" w:rsidR="00036AFB" w:rsidRPr="00BE14BD" w:rsidRDefault="00036AFB" w:rsidP="00A201C2">
            <w:pPr>
              <w:rPr>
                <w:color w:val="000000" w:themeColor="text1"/>
              </w:rPr>
            </w:pPr>
          </w:p>
        </w:tc>
      </w:tr>
    </w:tbl>
    <w:p w14:paraId="6CC86209" w14:textId="77777777" w:rsidR="00036AFB" w:rsidRDefault="00036AFB">
      <w:pPr>
        <w:rPr>
          <w:color w:val="000000" w:themeColor="text1"/>
        </w:rPr>
      </w:pPr>
    </w:p>
    <w:p w14:paraId="5E65D98C" w14:textId="77777777" w:rsidR="00D236F9" w:rsidRDefault="00D236F9">
      <w:pPr>
        <w:rPr>
          <w:color w:val="000000" w:themeColor="text1"/>
        </w:rPr>
      </w:pPr>
    </w:p>
    <w:p w14:paraId="0457A774" w14:textId="77777777" w:rsidR="00D236F9" w:rsidRDefault="00D236F9">
      <w:pPr>
        <w:rPr>
          <w:color w:val="000000" w:themeColor="text1"/>
        </w:rPr>
      </w:pPr>
    </w:p>
    <w:p w14:paraId="31BFCD95" w14:textId="77777777" w:rsidR="00D236F9" w:rsidRPr="00BE14BD" w:rsidRDefault="00D236F9">
      <w:pPr>
        <w:rPr>
          <w:color w:val="000000" w:themeColor="text1"/>
        </w:rPr>
      </w:pPr>
    </w:p>
    <w:tbl>
      <w:tblPr>
        <w:tblStyle w:val="TableGrid"/>
        <w:tblW w:w="0" w:type="auto"/>
        <w:tblLook w:val="04A0" w:firstRow="1" w:lastRow="0" w:firstColumn="1" w:lastColumn="0" w:noHBand="0" w:noVBand="1"/>
      </w:tblPr>
      <w:tblGrid>
        <w:gridCol w:w="9016"/>
      </w:tblGrid>
      <w:tr w:rsidR="00E15ADF" w:rsidRPr="00BE14BD" w14:paraId="480EFE03" w14:textId="77777777" w:rsidTr="00A201C2">
        <w:tc>
          <w:tcPr>
            <w:tcW w:w="9242" w:type="dxa"/>
          </w:tcPr>
          <w:p w14:paraId="263E88B3" w14:textId="77777777" w:rsidR="00D0674F" w:rsidRPr="00BE14BD" w:rsidRDefault="00E15ADF" w:rsidP="002E545B">
            <w:pPr>
              <w:pStyle w:val="Heading2"/>
              <w:numPr>
                <w:ilvl w:val="1"/>
                <w:numId w:val="10"/>
              </w:numPr>
              <w:ind w:left="426" w:hanging="426"/>
              <w:outlineLvl w:val="1"/>
            </w:pPr>
            <w:bookmarkStart w:id="262" w:name="_Toc513109593"/>
            <w:r w:rsidRPr="00BE14BD">
              <w:t>Time lag between data collection and feedback</w:t>
            </w:r>
            <w:bookmarkEnd w:id="262"/>
          </w:p>
        </w:tc>
      </w:tr>
      <w:tr w:rsidR="00E15ADF" w:rsidRPr="00BE14BD" w14:paraId="50435A36" w14:textId="77777777" w:rsidTr="00A201C2">
        <w:tc>
          <w:tcPr>
            <w:tcW w:w="9242" w:type="dxa"/>
          </w:tcPr>
          <w:p w14:paraId="0233A1C5" w14:textId="77777777" w:rsidR="005E0D89" w:rsidRDefault="005E0D89" w:rsidP="00A201C2">
            <w:pPr>
              <w:rPr>
                <w:color w:val="000000" w:themeColor="text1"/>
              </w:rPr>
            </w:pPr>
            <w:r>
              <w:rPr>
                <w:color w:val="000000" w:themeColor="text1"/>
              </w:rPr>
              <w:t>Annual Reports:</w:t>
            </w:r>
          </w:p>
          <w:p w14:paraId="11D1AC88" w14:textId="77777777" w:rsidR="005E0D89" w:rsidRDefault="005E0D89" w:rsidP="002E545B">
            <w:pPr>
              <w:pStyle w:val="ListParagraph"/>
              <w:numPr>
                <w:ilvl w:val="0"/>
                <w:numId w:val="16"/>
              </w:numPr>
              <w:rPr>
                <w:color w:val="000000" w:themeColor="text1"/>
              </w:rPr>
            </w:pPr>
            <w:r>
              <w:rPr>
                <w:color w:val="000000" w:themeColor="text1"/>
              </w:rPr>
              <w:t xml:space="preserve">These </w:t>
            </w:r>
            <w:r w:rsidR="0028187F">
              <w:rPr>
                <w:color w:val="000000" w:themeColor="text1"/>
              </w:rPr>
              <w:t xml:space="preserve">are state of the nation reports and </w:t>
            </w:r>
            <w:r>
              <w:rPr>
                <w:color w:val="000000" w:themeColor="text1"/>
              </w:rPr>
              <w:t xml:space="preserve">include all </w:t>
            </w:r>
            <w:r w:rsidR="0028187F">
              <w:rPr>
                <w:color w:val="000000" w:themeColor="text1"/>
              </w:rPr>
              <w:t>metrics</w:t>
            </w:r>
            <w:r>
              <w:rPr>
                <w:color w:val="000000" w:themeColor="text1"/>
              </w:rPr>
              <w:t xml:space="preserve"> including risk adjusted mortality and are published </w:t>
            </w:r>
            <w:r w:rsidR="0028187F">
              <w:rPr>
                <w:color w:val="000000" w:themeColor="text1"/>
              </w:rPr>
              <w:t>9 months after data collection has ended and 7 months after data entry has concluded.</w:t>
            </w:r>
          </w:p>
          <w:p w14:paraId="33D48619" w14:textId="77777777" w:rsidR="0028187F" w:rsidRPr="005E0D89" w:rsidRDefault="0028187F" w:rsidP="0028187F">
            <w:pPr>
              <w:pStyle w:val="ListParagraph"/>
              <w:rPr>
                <w:color w:val="000000" w:themeColor="text1"/>
              </w:rPr>
            </w:pPr>
            <w:r>
              <w:rPr>
                <w:color w:val="000000" w:themeColor="text1"/>
              </w:rPr>
              <w:t>These involve going through the process of submitting to NHSE &amp; Welsh Government.</w:t>
            </w:r>
          </w:p>
          <w:p w14:paraId="7B292965" w14:textId="77777777" w:rsidR="005E0D89" w:rsidRDefault="005E0D89" w:rsidP="00A201C2">
            <w:pPr>
              <w:rPr>
                <w:color w:val="000000" w:themeColor="text1"/>
              </w:rPr>
            </w:pPr>
          </w:p>
          <w:p w14:paraId="7526105C" w14:textId="77777777" w:rsidR="0028187F" w:rsidRDefault="0028187F" w:rsidP="00A201C2">
            <w:pPr>
              <w:rPr>
                <w:color w:val="000000" w:themeColor="text1"/>
              </w:rPr>
            </w:pPr>
            <w:r>
              <w:rPr>
                <w:color w:val="000000" w:themeColor="text1"/>
              </w:rPr>
              <w:t>Quarterly Reports:</w:t>
            </w:r>
          </w:p>
          <w:p w14:paraId="504E7F40" w14:textId="77777777" w:rsidR="0028187F" w:rsidRDefault="0028187F" w:rsidP="002E545B">
            <w:pPr>
              <w:pStyle w:val="ListParagraph"/>
              <w:numPr>
                <w:ilvl w:val="0"/>
                <w:numId w:val="16"/>
              </w:numPr>
              <w:rPr>
                <w:color w:val="000000" w:themeColor="text1"/>
              </w:rPr>
            </w:pPr>
            <w:r>
              <w:rPr>
                <w:color w:val="000000" w:themeColor="text1"/>
              </w:rPr>
              <w:t>Published within a month of the end of each quarter and provides feedback on Key Metrics</w:t>
            </w:r>
          </w:p>
          <w:p w14:paraId="6E748E64" w14:textId="77777777" w:rsidR="0028187F" w:rsidRDefault="0028187F" w:rsidP="0028187F">
            <w:pPr>
              <w:rPr>
                <w:color w:val="000000" w:themeColor="text1"/>
              </w:rPr>
            </w:pPr>
          </w:p>
          <w:p w14:paraId="088791DC" w14:textId="77777777" w:rsidR="0028187F" w:rsidRDefault="0028187F" w:rsidP="0028187F">
            <w:pPr>
              <w:rPr>
                <w:color w:val="000000" w:themeColor="text1"/>
              </w:rPr>
            </w:pPr>
            <w:r>
              <w:rPr>
                <w:color w:val="000000" w:themeColor="text1"/>
              </w:rPr>
              <w:t>Real-time:</w:t>
            </w:r>
          </w:p>
          <w:p w14:paraId="53F35E64" w14:textId="77777777" w:rsidR="0028187F" w:rsidRPr="0028187F" w:rsidRDefault="0028187F" w:rsidP="002E545B">
            <w:pPr>
              <w:pStyle w:val="ListParagraph"/>
              <w:numPr>
                <w:ilvl w:val="0"/>
                <w:numId w:val="16"/>
              </w:numPr>
              <w:rPr>
                <w:color w:val="000000" w:themeColor="text1"/>
              </w:rPr>
            </w:pPr>
            <w:r>
              <w:rPr>
                <w:color w:val="000000" w:themeColor="text1"/>
              </w:rPr>
              <w:t>Real-time data is available on key metrics on the NELA webtool. Every time a patient is entered, the data is updated. It includes comparison to a National average.</w:t>
            </w:r>
          </w:p>
          <w:p w14:paraId="3A790862" w14:textId="77777777" w:rsidR="00B313C0" w:rsidRPr="00BE14BD" w:rsidRDefault="00B313C0" w:rsidP="0028187F">
            <w:pPr>
              <w:rPr>
                <w:color w:val="000000" w:themeColor="text1"/>
              </w:rPr>
            </w:pPr>
          </w:p>
        </w:tc>
      </w:tr>
      <w:tr w:rsidR="00E15ADF" w:rsidRPr="00BE14BD" w14:paraId="7C38DDE6" w14:textId="77777777" w:rsidTr="00A201C2">
        <w:tc>
          <w:tcPr>
            <w:tcW w:w="9242" w:type="dxa"/>
          </w:tcPr>
          <w:p w14:paraId="42E8B5D0" w14:textId="77777777" w:rsidR="00E15ADF" w:rsidRPr="00BE14BD" w:rsidRDefault="00E15ADF" w:rsidP="00A201C2">
            <w:pPr>
              <w:rPr>
                <w:color w:val="000000" w:themeColor="text1"/>
              </w:rPr>
            </w:pPr>
            <w:r w:rsidRPr="00BE14BD">
              <w:rPr>
                <w:color w:val="000000" w:themeColor="text1"/>
              </w:rPr>
              <w:lastRenderedPageBreak/>
              <w:t>Example:</w:t>
            </w:r>
          </w:p>
          <w:p w14:paraId="7493D17D" w14:textId="77777777" w:rsidR="00E15ADF" w:rsidRPr="00BE14BD" w:rsidRDefault="00E15ADF" w:rsidP="00A201C2">
            <w:pPr>
              <w:rPr>
                <w:color w:val="000000" w:themeColor="text1"/>
              </w:rPr>
            </w:pPr>
          </w:p>
          <w:p w14:paraId="65D89BF3" w14:textId="77777777" w:rsidR="00E15ADF" w:rsidRPr="00BE14BD" w:rsidRDefault="00E15ADF" w:rsidP="00A201C2">
            <w:pPr>
              <w:rPr>
                <w:color w:val="000000" w:themeColor="text1"/>
              </w:rPr>
            </w:pPr>
            <w:r w:rsidRPr="00BE14BD">
              <w:rPr>
                <w:color w:val="000000" w:themeColor="text1"/>
              </w:rPr>
              <w:t xml:space="preserve">"Participants receive real time </w:t>
            </w:r>
            <w:r w:rsidR="00B313C0">
              <w:rPr>
                <w:color w:val="000000" w:themeColor="text1"/>
              </w:rPr>
              <w:t xml:space="preserve">(updated daily) </w:t>
            </w:r>
            <w:r w:rsidRPr="00BE14BD">
              <w:rPr>
                <w:color w:val="000000" w:themeColor="text1"/>
              </w:rPr>
              <w:t>feedback of data via the audit webtool. Benchmarking data are updated every 24 hours</w:t>
            </w:r>
            <w:r w:rsidR="002A75D6" w:rsidRPr="00BE14BD">
              <w:rPr>
                <w:color w:val="000000" w:themeColor="text1"/>
              </w:rPr>
              <w:t>, allowing hospitals to compare their performance</w:t>
            </w:r>
            <w:r w:rsidR="00556C10" w:rsidRPr="00BE14BD">
              <w:rPr>
                <w:color w:val="000000" w:themeColor="text1"/>
              </w:rPr>
              <w:t xml:space="preserve"> with others in each region</w:t>
            </w:r>
            <w:r w:rsidRPr="00BE14BD">
              <w:rPr>
                <w:color w:val="000000" w:themeColor="text1"/>
              </w:rPr>
              <w:t>"</w:t>
            </w:r>
          </w:p>
          <w:p w14:paraId="41E396B7" w14:textId="77777777" w:rsidR="00E15ADF" w:rsidRPr="00BE14BD" w:rsidRDefault="00E15ADF" w:rsidP="00A201C2">
            <w:pPr>
              <w:rPr>
                <w:color w:val="000000" w:themeColor="text1"/>
              </w:rPr>
            </w:pPr>
          </w:p>
          <w:p w14:paraId="5319B15D" w14:textId="77777777" w:rsidR="00BE14BD" w:rsidRPr="00BE14BD" w:rsidRDefault="00E15ADF" w:rsidP="00A201C2">
            <w:pPr>
              <w:rPr>
                <w:color w:val="000000" w:themeColor="text1"/>
              </w:rPr>
            </w:pPr>
            <w:r w:rsidRPr="00BE14BD">
              <w:rPr>
                <w:color w:val="000000" w:themeColor="text1"/>
              </w:rPr>
              <w:t xml:space="preserve">"Feedback </w:t>
            </w:r>
            <w:r w:rsidR="00561B6F" w:rsidRPr="00BE14BD">
              <w:rPr>
                <w:color w:val="000000" w:themeColor="text1"/>
              </w:rPr>
              <w:t>is</w:t>
            </w:r>
            <w:r w:rsidRPr="00BE14BD">
              <w:rPr>
                <w:color w:val="000000" w:themeColor="text1"/>
              </w:rPr>
              <w:t xml:space="preserve"> via an annual report which </w:t>
            </w:r>
            <w:r w:rsidR="00561B6F" w:rsidRPr="00BE14BD">
              <w:rPr>
                <w:color w:val="000000" w:themeColor="text1"/>
              </w:rPr>
              <w:t>is</w:t>
            </w:r>
            <w:r w:rsidR="00BE14BD">
              <w:rPr>
                <w:color w:val="000000" w:themeColor="text1"/>
              </w:rPr>
              <w:t xml:space="preserve"> published 6</w:t>
            </w:r>
            <w:r w:rsidRPr="00BE14BD">
              <w:rPr>
                <w:color w:val="000000" w:themeColor="text1"/>
              </w:rPr>
              <w:t xml:space="preserve"> months after the end of data collection. The lag between data collection for patients included in the report r</w:t>
            </w:r>
            <w:r w:rsidR="00561B6F" w:rsidRPr="00BE14BD">
              <w:rPr>
                <w:color w:val="000000" w:themeColor="text1"/>
              </w:rPr>
              <w:t>anges</w:t>
            </w:r>
            <w:r w:rsidRPr="00BE14BD">
              <w:rPr>
                <w:color w:val="000000" w:themeColor="text1"/>
              </w:rPr>
              <w:t xml:space="preserve"> from 4 months to 16 months"</w:t>
            </w:r>
          </w:p>
          <w:p w14:paraId="1BB6102F" w14:textId="77777777" w:rsidR="00E15ADF" w:rsidRPr="00BE14BD" w:rsidRDefault="00E15ADF" w:rsidP="00A201C2">
            <w:pPr>
              <w:rPr>
                <w:color w:val="000000" w:themeColor="text1"/>
              </w:rPr>
            </w:pPr>
          </w:p>
          <w:p w14:paraId="329794EC" w14:textId="77777777" w:rsidR="00BE14BD" w:rsidRPr="00BE14BD" w:rsidRDefault="00BE14BD" w:rsidP="00A201C2">
            <w:pPr>
              <w:rPr>
                <w:color w:val="000000" w:themeColor="text1"/>
              </w:rPr>
            </w:pPr>
            <w:r w:rsidRPr="00BE14BD">
              <w:rPr>
                <w:color w:val="000000" w:themeColor="text1"/>
              </w:rPr>
              <w:t>"</w:t>
            </w:r>
            <w:r>
              <w:rPr>
                <w:color w:val="000000" w:themeColor="text1"/>
              </w:rPr>
              <w:t xml:space="preserve">The time from </w:t>
            </w:r>
            <w:r w:rsidR="003A7CF3">
              <w:rPr>
                <w:color w:val="000000" w:themeColor="text1"/>
              </w:rPr>
              <w:t xml:space="preserve">report </w:t>
            </w:r>
            <w:r>
              <w:rPr>
                <w:color w:val="000000" w:themeColor="text1"/>
              </w:rPr>
              <w:t xml:space="preserve">submission to commissioners and funders on </w:t>
            </w:r>
            <w:r w:rsidRPr="00BE14BD">
              <w:rPr>
                <w:color w:val="000000" w:themeColor="text1"/>
              </w:rPr>
              <w:t>DATE</w:t>
            </w:r>
            <w:r w:rsidR="00E476BC">
              <w:rPr>
                <w:color w:val="000000" w:themeColor="text1"/>
              </w:rPr>
              <w:t>,</w:t>
            </w:r>
            <w:r w:rsidRPr="00BE14BD">
              <w:rPr>
                <w:color w:val="000000" w:themeColor="text1"/>
              </w:rPr>
              <w:t xml:space="preserve"> to</w:t>
            </w:r>
            <w:r>
              <w:rPr>
                <w:color w:val="000000" w:themeColor="text1"/>
              </w:rPr>
              <w:t xml:space="preserve"> publication of the report was 11</w:t>
            </w:r>
            <w:r w:rsidRPr="00BE14BD">
              <w:rPr>
                <w:color w:val="000000" w:themeColor="text1"/>
              </w:rPr>
              <w:t xml:space="preserve"> weeks."</w:t>
            </w:r>
          </w:p>
        </w:tc>
      </w:tr>
    </w:tbl>
    <w:p w14:paraId="2CA5BB4A" w14:textId="77777777" w:rsidR="008A3094" w:rsidRPr="00BE14BD" w:rsidRDefault="008A3094" w:rsidP="008A3094">
      <w:pPr>
        <w:rPr>
          <w:color w:val="000000" w:themeColor="text1"/>
        </w:rPr>
      </w:pPr>
    </w:p>
    <w:tbl>
      <w:tblPr>
        <w:tblStyle w:val="TableGrid"/>
        <w:tblW w:w="0" w:type="auto"/>
        <w:tblLook w:val="04A0" w:firstRow="1" w:lastRow="0" w:firstColumn="1" w:lastColumn="0" w:noHBand="0" w:noVBand="1"/>
      </w:tblPr>
      <w:tblGrid>
        <w:gridCol w:w="9016"/>
      </w:tblGrid>
      <w:tr w:rsidR="008A3094" w:rsidRPr="00BE14BD" w14:paraId="6BF7ACEA" w14:textId="77777777" w:rsidTr="00A201C2">
        <w:tc>
          <w:tcPr>
            <w:tcW w:w="9242" w:type="dxa"/>
          </w:tcPr>
          <w:p w14:paraId="6D0ECDBD" w14:textId="77777777" w:rsidR="008A3094" w:rsidRPr="00BE14BD" w:rsidRDefault="008A3094" w:rsidP="002E545B">
            <w:pPr>
              <w:pStyle w:val="Heading2"/>
              <w:numPr>
                <w:ilvl w:val="1"/>
                <w:numId w:val="10"/>
              </w:numPr>
              <w:ind w:left="426" w:hanging="426"/>
              <w:outlineLvl w:val="1"/>
            </w:pPr>
            <w:bookmarkStart w:id="263" w:name="_Toc513109594"/>
            <w:r w:rsidRPr="00BE14BD">
              <w:t xml:space="preserve">Quality </w:t>
            </w:r>
            <w:r w:rsidR="00561B6F" w:rsidRPr="00BE14BD">
              <w:t>measures included in feedback</w:t>
            </w:r>
            <w:bookmarkEnd w:id="263"/>
          </w:p>
        </w:tc>
      </w:tr>
      <w:tr w:rsidR="008A3094" w:rsidRPr="00BE14BD" w14:paraId="15394D67" w14:textId="77777777" w:rsidTr="00A201C2">
        <w:tc>
          <w:tcPr>
            <w:tcW w:w="9242" w:type="dxa"/>
          </w:tcPr>
          <w:p w14:paraId="17B18485" w14:textId="77777777" w:rsidR="0028187F" w:rsidRDefault="0028187F" w:rsidP="00A201C2">
            <w:pPr>
              <w:rPr>
                <w:color w:val="000000" w:themeColor="text1"/>
              </w:rPr>
            </w:pPr>
            <w:r>
              <w:rPr>
                <w:color w:val="000000" w:themeColor="text1"/>
              </w:rPr>
              <w:t xml:space="preserve">These can be found in the Reports page of the NELA website - </w:t>
            </w:r>
            <w:hyperlink r:id="rId66" w:history="1">
              <w:r w:rsidRPr="0008161B">
                <w:rPr>
                  <w:rStyle w:val="Hyperlink"/>
                </w:rPr>
                <w:t>https://www.nela.org.uk/reports</w:t>
              </w:r>
            </w:hyperlink>
          </w:p>
          <w:p w14:paraId="1035B15E" w14:textId="77777777" w:rsidR="0028187F" w:rsidRDefault="0028187F" w:rsidP="00A201C2">
            <w:pPr>
              <w:rPr>
                <w:color w:val="000000" w:themeColor="text1"/>
              </w:rPr>
            </w:pPr>
          </w:p>
          <w:p w14:paraId="76E22ED3" w14:textId="77777777" w:rsidR="0028187F" w:rsidRDefault="0028187F" w:rsidP="00A201C2">
            <w:pPr>
              <w:rPr>
                <w:color w:val="000000" w:themeColor="text1"/>
              </w:rPr>
            </w:pPr>
            <w:r>
              <w:rPr>
                <w:color w:val="000000" w:themeColor="text1"/>
              </w:rPr>
              <w:t xml:space="preserve">Other reports and real-time data can be found on the NELA Webtool - </w:t>
            </w:r>
            <w:hyperlink r:id="rId67" w:history="1">
              <w:r w:rsidRPr="0008161B">
                <w:rPr>
                  <w:rStyle w:val="Hyperlink"/>
                </w:rPr>
                <w:t>https://data.nela.org.uk/Reports/Hospital-reports.aspx</w:t>
              </w:r>
            </w:hyperlink>
            <w:r>
              <w:rPr>
                <w:color w:val="000000" w:themeColor="text1"/>
              </w:rPr>
              <w:t xml:space="preserve"> </w:t>
            </w:r>
          </w:p>
          <w:p w14:paraId="5E2B4006" w14:textId="77777777" w:rsidR="0028187F" w:rsidRDefault="0028187F" w:rsidP="00A201C2">
            <w:pPr>
              <w:rPr>
                <w:color w:val="000000" w:themeColor="text1"/>
              </w:rPr>
            </w:pPr>
          </w:p>
          <w:p w14:paraId="3C440B42" w14:textId="77777777" w:rsidR="0028187F" w:rsidRDefault="0028187F" w:rsidP="00A201C2">
            <w:pPr>
              <w:rPr>
                <w:color w:val="000000" w:themeColor="text1"/>
              </w:rPr>
            </w:pPr>
            <w:r>
              <w:rPr>
                <w:color w:val="000000" w:themeColor="text1"/>
              </w:rPr>
              <w:t>Work is currently ongoing to merge these two websites and resources.</w:t>
            </w:r>
          </w:p>
          <w:p w14:paraId="1970BE18" w14:textId="77777777" w:rsidR="00B206FA" w:rsidRPr="00BE14BD" w:rsidRDefault="00B206FA">
            <w:pPr>
              <w:rPr>
                <w:color w:val="000000" w:themeColor="text1"/>
              </w:rPr>
            </w:pPr>
            <w:r>
              <w:rPr>
                <w:color w:val="000000" w:themeColor="text1"/>
              </w:rPr>
              <w:t xml:space="preserve"> </w:t>
            </w:r>
          </w:p>
        </w:tc>
      </w:tr>
      <w:tr w:rsidR="008A3094" w:rsidRPr="00BE14BD" w14:paraId="28E67C29" w14:textId="77777777" w:rsidTr="00A201C2">
        <w:tc>
          <w:tcPr>
            <w:tcW w:w="9242" w:type="dxa"/>
          </w:tcPr>
          <w:p w14:paraId="525B221D" w14:textId="77777777" w:rsidR="008A3094" w:rsidRPr="00BE14BD" w:rsidRDefault="008A3094" w:rsidP="00A201C2">
            <w:pPr>
              <w:rPr>
                <w:color w:val="000000" w:themeColor="text1"/>
              </w:rPr>
            </w:pPr>
            <w:r w:rsidRPr="00BE14BD">
              <w:rPr>
                <w:color w:val="000000" w:themeColor="text1"/>
              </w:rPr>
              <w:t>Example:</w:t>
            </w:r>
          </w:p>
          <w:p w14:paraId="0D388722" w14:textId="77777777" w:rsidR="008A3094" w:rsidRPr="00BE14BD" w:rsidRDefault="008A3094" w:rsidP="00A201C2">
            <w:pPr>
              <w:rPr>
                <w:color w:val="000000" w:themeColor="text1"/>
              </w:rPr>
            </w:pPr>
          </w:p>
          <w:p w14:paraId="4CA4D999" w14:textId="77777777" w:rsidR="008A3094" w:rsidRPr="00BE14BD" w:rsidRDefault="008A3094" w:rsidP="00561B6F">
            <w:pPr>
              <w:rPr>
                <w:color w:val="000000" w:themeColor="text1"/>
              </w:rPr>
            </w:pPr>
            <w:r w:rsidRPr="00BE14BD">
              <w:rPr>
                <w:color w:val="000000" w:themeColor="text1"/>
              </w:rPr>
              <w:t>"</w:t>
            </w:r>
            <w:r w:rsidR="00561B6F" w:rsidRPr="00BE14BD">
              <w:rPr>
                <w:color w:val="000000" w:themeColor="text1"/>
              </w:rPr>
              <w:t>The outcome measures reported by the programme are:</w:t>
            </w:r>
          </w:p>
          <w:p w14:paraId="6B3CAFE6" w14:textId="77777777" w:rsidR="00561B6F" w:rsidRPr="00BE14BD" w:rsidRDefault="00561B6F" w:rsidP="002E545B">
            <w:pPr>
              <w:pStyle w:val="ListParagraph"/>
              <w:numPr>
                <w:ilvl w:val="0"/>
                <w:numId w:val="2"/>
              </w:numPr>
              <w:rPr>
                <w:color w:val="000000" w:themeColor="text1"/>
              </w:rPr>
            </w:pPr>
            <w:r w:rsidRPr="00BE14BD">
              <w:rPr>
                <w:color w:val="000000" w:themeColor="text1"/>
              </w:rPr>
              <w:t>90 day case mix adjusted survival</w:t>
            </w:r>
          </w:p>
          <w:p w14:paraId="12350B49" w14:textId="77777777" w:rsidR="00561B6F" w:rsidRPr="00BE14BD" w:rsidRDefault="00556C10" w:rsidP="002E545B">
            <w:pPr>
              <w:pStyle w:val="ListParagraph"/>
              <w:numPr>
                <w:ilvl w:val="0"/>
                <w:numId w:val="2"/>
              </w:numPr>
              <w:rPr>
                <w:color w:val="000000" w:themeColor="text1"/>
              </w:rPr>
            </w:pPr>
            <w:r w:rsidRPr="00BE14BD">
              <w:rPr>
                <w:color w:val="000000" w:themeColor="text1"/>
              </w:rPr>
              <w:t>7 day post-</w:t>
            </w:r>
            <w:r w:rsidR="00561B6F" w:rsidRPr="00BE14BD">
              <w:rPr>
                <w:color w:val="000000" w:themeColor="text1"/>
              </w:rPr>
              <w:t>surgical wound infection rate</w:t>
            </w:r>
          </w:p>
          <w:p w14:paraId="17FEA565" w14:textId="77777777" w:rsidR="001F3B5D" w:rsidRDefault="00561B6F" w:rsidP="002E545B">
            <w:pPr>
              <w:pStyle w:val="ListParagraph"/>
              <w:numPr>
                <w:ilvl w:val="0"/>
                <w:numId w:val="2"/>
              </w:numPr>
              <w:rPr>
                <w:color w:val="000000" w:themeColor="text1"/>
              </w:rPr>
            </w:pPr>
            <w:r w:rsidRPr="00BE14BD">
              <w:rPr>
                <w:color w:val="000000" w:themeColor="text1"/>
              </w:rPr>
              <w:t>Patient satisfaction"</w:t>
            </w:r>
          </w:p>
          <w:p w14:paraId="1F1BDE2C" w14:textId="77777777" w:rsidR="00D236F9" w:rsidRPr="00D236F9" w:rsidRDefault="00D236F9" w:rsidP="00D236F9">
            <w:pPr>
              <w:ind w:left="360"/>
              <w:rPr>
                <w:color w:val="000000" w:themeColor="text1"/>
              </w:rPr>
            </w:pPr>
          </w:p>
          <w:p w14:paraId="0B270698" w14:textId="77777777" w:rsidR="001F3B5D" w:rsidRPr="00105435" w:rsidRDefault="001F3B5D" w:rsidP="00105435">
            <w:pPr>
              <w:rPr>
                <w:color w:val="000000" w:themeColor="text1"/>
              </w:rPr>
            </w:pPr>
            <w:r>
              <w:rPr>
                <w:color w:val="000000" w:themeColor="text1"/>
              </w:rPr>
              <w:t>“The following list of process measures are provided to participating hospitals through an online dashboard that is updated daily….”</w:t>
            </w:r>
          </w:p>
          <w:p w14:paraId="7334A911" w14:textId="77777777" w:rsidR="00561B6F" w:rsidRPr="00BE14BD" w:rsidRDefault="00561B6F" w:rsidP="00561B6F">
            <w:pPr>
              <w:pStyle w:val="ListParagraph"/>
              <w:rPr>
                <w:color w:val="000000" w:themeColor="text1"/>
              </w:rPr>
            </w:pPr>
          </w:p>
          <w:p w14:paraId="4646E5B0" w14:textId="77777777" w:rsidR="008A3094" w:rsidRPr="00BE14BD" w:rsidRDefault="00561B6F" w:rsidP="00A201C2">
            <w:pPr>
              <w:rPr>
                <w:color w:val="000000" w:themeColor="text1"/>
              </w:rPr>
            </w:pPr>
            <w:r w:rsidRPr="00BE14BD">
              <w:rPr>
                <w:color w:val="000000" w:themeColor="text1"/>
              </w:rPr>
              <w:t>"Quality measures reported by the programme are published at a dataset at www.healthaudit.org.uk/measures. The dataset maps each quality metric as a process, outcome or organisational measure"</w:t>
            </w:r>
          </w:p>
        </w:tc>
      </w:tr>
      <w:tr w:rsidR="008B5E98" w:rsidRPr="00BE14BD" w14:paraId="0CDC44C2" w14:textId="77777777" w:rsidTr="00322025">
        <w:tc>
          <w:tcPr>
            <w:tcW w:w="9242" w:type="dxa"/>
          </w:tcPr>
          <w:p w14:paraId="2D3607F6" w14:textId="77777777" w:rsidR="008B5E98" w:rsidRPr="00BE14BD" w:rsidRDefault="008B5E98" w:rsidP="002E545B">
            <w:pPr>
              <w:pStyle w:val="Heading2"/>
              <w:numPr>
                <w:ilvl w:val="1"/>
                <w:numId w:val="10"/>
              </w:numPr>
              <w:ind w:left="426" w:hanging="426"/>
              <w:outlineLvl w:val="1"/>
            </w:pPr>
            <w:bookmarkStart w:id="264" w:name="_Toc513109595"/>
            <w:r w:rsidRPr="00BE14BD">
              <w:t>Evidence base for quality measures</w:t>
            </w:r>
            <w:bookmarkEnd w:id="264"/>
          </w:p>
        </w:tc>
      </w:tr>
      <w:tr w:rsidR="008B5E98" w:rsidRPr="00BE14BD" w14:paraId="2805959B" w14:textId="77777777" w:rsidTr="00322025">
        <w:tc>
          <w:tcPr>
            <w:tcW w:w="9242" w:type="dxa"/>
          </w:tcPr>
          <w:p w14:paraId="79467887" w14:textId="77777777" w:rsidR="0028187F" w:rsidRDefault="0028187F" w:rsidP="00322025">
            <w:pPr>
              <w:rPr>
                <w:color w:val="000000" w:themeColor="text1"/>
              </w:rPr>
            </w:pPr>
            <w:r w:rsidRPr="0028187F">
              <w:rPr>
                <w:color w:val="000000" w:themeColor="text1"/>
              </w:rPr>
              <w:t>NELA will audit delivery of care against existing standards. These have been drawn from the follo</w:t>
            </w:r>
            <w:r>
              <w:rPr>
                <w:color w:val="000000" w:themeColor="text1"/>
              </w:rPr>
              <w:t xml:space="preserve">wing publications and documents - </w:t>
            </w:r>
            <w:hyperlink r:id="rId68" w:anchor="pt" w:history="1">
              <w:r w:rsidRPr="0008161B">
                <w:rPr>
                  <w:rStyle w:val="Hyperlink"/>
                </w:rPr>
                <w:t>https://www.nela.org.uk/Standards-Documents#pt</w:t>
              </w:r>
            </w:hyperlink>
            <w:r>
              <w:rPr>
                <w:color w:val="000000" w:themeColor="text1"/>
              </w:rPr>
              <w:t xml:space="preserve"> </w:t>
            </w:r>
          </w:p>
          <w:p w14:paraId="1F8AB9C6" w14:textId="77777777" w:rsidR="008B5E98" w:rsidRPr="0028187F" w:rsidRDefault="008B5E98" w:rsidP="0028187F">
            <w:pPr>
              <w:rPr>
                <w:color w:val="000000" w:themeColor="text1"/>
              </w:rPr>
            </w:pPr>
          </w:p>
        </w:tc>
      </w:tr>
      <w:tr w:rsidR="000E13D2" w:rsidRPr="00BE14BD" w14:paraId="4B935927" w14:textId="77777777" w:rsidTr="00322025">
        <w:tc>
          <w:tcPr>
            <w:tcW w:w="9242" w:type="dxa"/>
          </w:tcPr>
          <w:p w14:paraId="79492961" w14:textId="77777777" w:rsidR="008B5E98" w:rsidRPr="00BE14BD" w:rsidRDefault="008B5E98" w:rsidP="00322025">
            <w:pPr>
              <w:rPr>
                <w:color w:val="000000" w:themeColor="text1"/>
              </w:rPr>
            </w:pPr>
            <w:r w:rsidRPr="00BE14BD">
              <w:rPr>
                <w:color w:val="000000" w:themeColor="text1"/>
              </w:rPr>
              <w:t>Example:</w:t>
            </w:r>
          </w:p>
          <w:p w14:paraId="06C578C9" w14:textId="77777777" w:rsidR="008B5E98" w:rsidRPr="00BE14BD" w:rsidRDefault="008B5E98" w:rsidP="00322025">
            <w:pPr>
              <w:rPr>
                <w:color w:val="000000" w:themeColor="text1"/>
              </w:rPr>
            </w:pPr>
          </w:p>
          <w:p w14:paraId="60B764F3" w14:textId="77777777" w:rsidR="008B5E98" w:rsidRPr="00BE14BD" w:rsidRDefault="008B5E98" w:rsidP="00322025">
            <w:pPr>
              <w:rPr>
                <w:color w:val="000000" w:themeColor="text1"/>
              </w:rPr>
            </w:pPr>
            <w:r w:rsidRPr="00BE14BD">
              <w:rPr>
                <w:color w:val="000000" w:themeColor="text1"/>
              </w:rPr>
              <w:lastRenderedPageBreak/>
              <w:t>“The quality measures were defined to measure:</w:t>
            </w:r>
          </w:p>
          <w:p w14:paraId="76A8A560" w14:textId="77777777" w:rsidR="008B5E98" w:rsidRPr="00BE14BD" w:rsidRDefault="008B5E98" w:rsidP="002E545B">
            <w:pPr>
              <w:pStyle w:val="ListParagraph"/>
              <w:numPr>
                <w:ilvl w:val="0"/>
                <w:numId w:val="8"/>
              </w:numPr>
              <w:rPr>
                <w:color w:val="000000" w:themeColor="text1"/>
              </w:rPr>
            </w:pPr>
            <w:r w:rsidRPr="00BE14BD">
              <w:rPr>
                <w:color w:val="000000" w:themeColor="text1"/>
              </w:rPr>
              <w:t xml:space="preserve">NICE quality standard </w:t>
            </w:r>
            <w:r w:rsidR="00E476BC">
              <w:rPr>
                <w:color w:val="000000" w:themeColor="text1"/>
              </w:rPr>
              <w:t>QS</w:t>
            </w:r>
            <w:r w:rsidRPr="00BE14BD">
              <w:rPr>
                <w:color w:val="000000" w:themeColor="text1"/>
              </w:rPr>
              <w:t>22</w:t>
            </w:r>
          </w:p>
          <w:p w14:paraId="3EDD51AE" w14:textId="77777777" w:rsidR="008B5E98" w:rsidRPr="00BE14BD" w:rsidRDefault="008B5E98" w:rsidP="002E545B">
            <w:pPr>
              <w:pStyle w:val="ListParagraph"/>
              <w:numPr>
                <w:ilvl w:val="0"/>
                <w:numId w:val="8"/>
              </w:numPr>
              <w:rPr>
                <w:color w:val="000000" w:themeColor="text1"/>
              </w:rPr>
            </w:pPr>
            <w:r w:rsidRPr="00BE14BD">
              <w:rPr>
                <w:color w:val="000000" w:themeColor="text1"/>
              </w:rPr>
              <w:t>NICE clinical guideline CG33”</w:t>
            </w:r>
          </w:p>
        </w:tc>
      </w:tr>
    </w:tbl>
    <w:p w14:paraId="6ECFF7F2" w14:textId="77777777" w:rsidR="008B5E98" w:rsidRDefault="008B5E98" w:rsidP="008A3094">
      <w:pPr>
        <w:rPr>
          <w:color w:val="000000" w:themeColor="text1"/>
        </w:rPr>
      </w:pPr>
    </w:p>
    <w:tbl>
      <w:tblPr>
        <w:tblStyle w:val="TableGrid"/>
        <w:tblW w:w="0" w:type="auto"/>
        <w:tblLook w:val="04A0" w:firstRow="1" w:lastRow="0" w:firstColumn="1" w:lastColumn="0" w:noHBand="0" w:noVBand="1"/>
      </w:tblPr>
      <w:tblGrid>
        <w:gridCol w:w="9016"/>
      </w:tblGrid>
      <w:tr w:rsidR="000E13D2" w:rsidRPr="00BE14BD" w14:paraId="1B8B6380" w14:textId="77777777" w:rsidTr="00892130">
        <w:tc>
          <w:tcPr>
            <w:tcW w:w="9242" w:type="dxa"/>
          </w:tcPr>
          <w:p w14:paraId="3B67E365" w14:textId="77777777" w:rsidR="000E13D2" w:rsidRPr="000E13D2" w:rsidRDefault="000E13D2" w:rsidP="002E545B">
            <w:pPr>
              <w:pStyle w:val="Heading2"/>
              <w:numPr>
                <w:ilvl w:val="1"/>
                <w:numId w:val="10"/>
              </w:numPr>
              <w:ind w:left="426" w:hanging="426"/>
              <w:outlineLvl w:val="1"/>
            </w:pPr>
            <w:bookmarkStart w:id="265" w:name="_Toc513109596"/>
            <w:r>
              <w:t>Case ascertainment</w:t>
            </w:r>
            <w:bookmarkEnd w:id="265"/>
          </w:p>
        </w:tc>
      </w:tr>
      <w:tr w:rsidR="000E13D2" w:rsidRPr="00BE14BD" w14:paraId="71ED1204" w14:textId="77777777" w:rsidTr="00892130">
        <w:tc>
          <w:tcPr>
            <w:tcW w:w="9242" w:type="dxa"/>
          </w:tcPr>
          <w:p w14:paraId="4D74D5C1" w14:textId="77777777" w:rsidR="0028187F" w:rsidRDefault="0028187F" w:rsidP="00892130">
            <w:pPr>
              <w:rPr>
                <w:color w:val="000000" w:themeColor="text1"/>
              </w:rPr>
            </w:pPr>
          </w:p>
          <w:p w14:paraId="1639260E" w14:textId="77777777" w:rsidR="0028187F" w:rsidRDefault="0028187F" w:rsidP="00892130">
            <w:pPr>
              <w:rPr>
                <w:color w:val="000000" w:themeColor="text1"/>
              </w:rPr>
            </w:pPr>
            <w:r>
              <w:rPr>
                <w:color w:val="000000" w:themeColor="text1"/>
              </w:rPr>
              <w:t>Case Ascertainment in the most recent annual report was estimated to be 83% as compared to Hospital Episode Statistics data.</w:t>
            </w:r>
          </w:p>
          <w:p w14:paraId="2975B1DE" w14:textId="77777777" w:rsidR="0028187F" w:rsidRDefault="0028187F" w:rsidP="00892130">
            <w:pPr>
              <w:rPr>
                <w:color w:val="000000" w:themeColor="text1"/>
              </w:rPr>
            </w:pPr>
          </w:p>
          <w:p w14:paraId="23354FC4" w14:textId="77777777" w:rsidR="0028187F" w:rsidRDefault="0028187F" w:rsidP="00892130">
            <w:pPr>
              <w:rPr>
                <w:color w:val="000000" w:themeColor="text1"/>
              </w:rPr>
            </w:pPr>
            <w:r>
              <w:rPr>
                <w:color w:val="000000" w:themeColor="text1"/>
              </w:rPr>
              <w:t xml:space="preserve">More information and methodology for estimating can be found here  - </w:t>
            </w:r>
            <w:hyperlink r:id="rId69" w:anchor="pt" w:history="1">
              <w:r w:rsidRPr="0008161B">
                <w:rPr>
                  <w:rStyle w:val="Hyperlink"/>
                </w:rPr>
                <w:t>https://www.nela.org.uk/Case-Ascertainment-Queries#pt</w:t>
              </w:r>
            </w:hyperlink>
            <w:r>
              <w:rPr>
                <w:color w:val="000000" w:themeColor="text1"/>
              </w:rPr>
              <w:t xml:space="preserve"> </w:t>
            </w:r>
          </w:p>
          <w:p w14:paraId="4F41DBEF" w14:textId="77777777" w:rsidR="0028187F" w:rsidRDefault="0028187F" w:rsidP="00892130">
            <w:pPr>
              <w:rPr>
                <w:color w:val="000000" w:themeColor="text1"/>
              </w:rPr>
            </w:pPr>
          </w:p>
          <w:p w14:paraId="2C9F2F79" w14:textId="77777777" w:rsidR="000E13D2" w:rsidRPr="000E13D2" w:rsidRDefault="000E13D2" w:rsidP="0028187F">
            <w:pPr>
              <w:rPr>
                <w:color w:val="000000" w:themeColor="text1"/>
              </w:rPr>
            </w:pPr>
          </w:p>
        </w:tc>
      </w:tr>
      <w:tr w:rsidR="000E13D2" w:rsidRPr="00BE14BD" w14:paraId="73D2050A" w14:textId="77777777" w:rsidTr="00892130">
        <w:tc>
          <w:tcPr>
            <w:tcW w:w="9242" w:type="dxa"/>
          </w:tcPr>
          <w:p w14:paraId="2ED91439" w14:textId="77777777" w:rsidR="000E13D2" w:rsidRPr="000E13D2" w:rsidRDefault="000E13D2" w:rsidP="000E13D2">
            <w:pPr>
              <w:rPr>
                <w:color w:val="000000" w:themeColor="text1"/>
              </w:rPr>
            </w:pPr>
            <w:r w:rsidRPr="000E13D2">
              <w:rPr>
                <w:color w:val="000000" w:themeColor="text1"/>
              </w:rPr>
              <w:t>Examples:</w:t>
            </w:r>
          </w:p>
          <w:p w14:paraId="58E9906B" w14:textId="77777777" w:rsidR="000E13D2" w:rsidRPr="000E13D2" w:rsidRDefault="000E13D2" w:rsidP="000E13D2">
            <w:pPr>
              <w:rPr>
                <w:color w:val="000000" w:themeColor="text1"/>
              </w:rPr>
            </w:pPr>
          </w:p>
          <w:p w14:paraId="13563E2D" w14:textId="77777777" w:rsidR="000E13D2" w:rsidRDefault="000E13D2" w:rsidP="000E13D2">
            <w:pPr>
              <w:rPr>
                <w:color w:val="000000" w:themeColor="text1"/>
              </w:rPr>
            </w:pPr>
            <w:r w:rsidRPr="000E13D2">
              <w:rPr>
                <w:color w:val="000000" w:themeColor="text1"/>
              </w:rPr>
              <w:t>"Case ascertainment was estimated to be 85% as compared to Hospital Episode Statistics data. The methodology for estimating case ascertainme</w:t>
            </w:r>
            <w:r>
              <w:rPr>
                <w:color w:val="000000" w:themeColor="text1"/>
              </w:rPr>
              <w:t>nt is described in full at URL"</w:t>
            </w:r>
          </w:p>
          <w:p w14:paraId="6E9C0E00" w14:textId="77777777" w:rsidR="000E13D2" w:rsidRPr="00BE14BD" w:rsidRDefault="000E13D2" w:rsidP="000E13D2">
            <w:pPr>
              <w:rPr>
                <w:color w:val="000000" w:themeColor="text1"/>
              </w:rPr>
            </w:pPr>
          </w:p>
        </w:tc>
      </w:tr>
    </w:tbl>
    <w:p w14:paraId="5B185854" w14:textId="77777777" w:rsidR="00D236F9" w:rsidRDefault="00D236F9" w:rsidP="008A3094">
      <w:pPr>
        <w:rPr>
          <w:color w:val="000000" w:themeColor="text1"/>
        </w:rPr>
      </w:pPr>
    </w:p>
    <w:p w14:paraId="5001668E" w14:textId="77777777" w:rsidR="00B851B4" w:rsidRDefault="00B851B4" w:rsidP="008A3094">
      <w:pPr>
        <w:rPr>
          <w:color w:val="000000" w:themeColor="text1"/>
        </w:rPr>
      </w:pPr>
    </w:p>
    <w:p w14:paraId="60C83FD5" w14:textId="77777777" w:rsidR="00D236F9" w:rsidRDefault="00D236F9" w:rsidP="008A3094">
      <w:pPr>
        <w:rPr>
          <w:color w:val="000000" w:themeColor="text1"/>
        </w:rPr>
      </w:pPr>
    </w:p>
    <w:p w14:paraId="7D45BDF2" w14:textId="77777777" w:rsidR="00D236F9" w:rsidRDefault="00D236F9" w:rsidP="008A3094">
      <w:pPr>
        <w:rPr>
          <w:color w:val="000000" w:themeColor="text1"/>
        </w:rPr>
      </w:pPr>
    </w:p>
    <w:p w14:paraId="7794D882" w14:textId="77777777" w:rsidR="00D236F9" w:rsidRDefault="00D236F9" w:rsidP="008A3094">
      <w:pPr>
        <w:rPr>
          <w:color w:val="000000" w:themeColor="text1"/>
        </w:rPr>
      </w:pPr>
    </w:p>
    <w:p w14:paraId="2442ED23" w14:textId="77777777" w:rsidR="00D236F9" w:rsidRDefault="00D236F9" w:rsidP="008A3094">
      <w:pPr>
        <w:rPr>
          <w:color w:val="000000" w:themeColor="text1"/>
        </w:rPr>
      </w:pPr>
    </w:p>
    <w:p w14:paraId="36901F92" w14:textId="77777777" w:rsidR="00D236F9" w:rsidRDefault="00D236F9" w:rsidP="008A3094">
      <w:pPr>
        <w:rPr>
          <w:color w:val="000000" w:themeColor="text1"/>
        </w:rPr>
      </w:pPr>
    </w:p>
    <w:p w14:paraId="5218054C" w14:textId="77777777" w:rsidR="00D236F9" w:rsidRDefault="00D236F9" w:rsidP="008A3094">
      <w:pPr>
        <w:rPr>
          <w:color w:val="000000" w:themeColor="text1"/>
        </w:rPr>
      </w:pPr>
    </w:p>
    <w:p w14:paraId="7E90059A" w14:textId="77777777" w:rsidR="00D236F9" w:rsidRDefault="00D236F9" w:rsidP="008A3094">
      <w:pPr>
        <w:rPr>
          <w:color w:val="000000" w:themeColor="text1"/>
        </w:rPr>
      </w:pPr>
    </w:p>
    <w:p w14:paraId="7633F2B5" w14:textId="77777777" w:rsidR="00D236F9" w:rsidRPr="00BE14BD" w:rsidRDefault="00D236F9" w:rsidP="008A3094">
      <w:pPr>
        <w:rPr>
          <w:color w:val="000000" w:themeColor="text1"/>
        </w:rPr>
      </w:pPr>
    </w:p>
    <w:tbl>
      <w:tblPr>
        <w:tblStyle w:val="TableGrid"/>
        <w:tblW w:w="0" w:type="auto"/>
        <w:tblLook w:val="04A0" w:firstRow="1" w:lastRow="0" w:firstColumn="1" w:lastColumn="0" w:noHBand="0" w:noVBand="1"/>
      </w:tblPr>
      <w:tblGrid>
        <w:gridCol w:w="9016"/>
      </w:tblGrid>
      <w:tr w:rsidR="00A72340" w:rsidRPr="00BE14BD" w14:paraId="21E363FF" w14:textId="77777777" w:rsidTr="00A201C2">
        <w:tc>
          <w:tcPr>
            <w:tcW w:w="9242" w:type="dxa"/>
          </w:tcPr>
          <w:p w14:paraId="41F2FD12" w14:textId="77777777" w:rsidR="00D0674F" w:rsidRPr="000E13D2" w:rsidRDefault="00A72340" w:rsidP="002E545B">
            <w:pPr>
              <w:pStyle w:val="Heading2"/>
              <w:numPr>
                <w:ilvl w:val="1"/>
                <w:numId w:val="10"/>
              </w:numPr>
              <w:ind w:left="426" w:hanging="426"/>
              <w:outlineLvl w:val="1"/>
            </w:pPr>
            <w:bookmarkStart w:id="266" w:name="_Toc513109597"/>
            <w:r w:rsidRPr="00BE14BD">
              <w:t>Data analysis</w:t>
            </w:r>
            <w:bookmarkEnd w:id="266"/>
          </w:p>
        </w:tc>
      </w:tr>
      <w:tr w:rsidR="00A72340" w:rsidRPr="00BE14BD" w14:paraId="07D4D36B" w14:textId="77777777" w:rsidTr="00A201C2">
        <w:tc>
          <w:tcPr>
            <w:tcW w:w="9242" w:type="dxa"/>
          </w:tcPr>
          <w:p w14:paraId="2B7FF9EA" w14:textId="77777777" w:rsidR="0067465B" w:rsidRDefault="0067465B" w:rsidP="00A72340">
            <w:pPr>
              <w:rPr>
                <w:color w:val="000000" w:themeColor="text1"/>
              </w:rPr>
            </w:pPr>
            <w:r>
              <w:rPr>
                <w:color w:val="000000" w:themeColor="text1"/>
              </w:rPr>
              <w:t xml:space="preserve">Data analysis methods and data quality can be found in the Annual Report - </w:t>
            </w:r>
            <w:hyperlink r:id="rId70" w:history="1">
              <w:r w:rsidRPr="0008161B">
                <w:rPr>
                  <w:rStyle w:val="Hyperlink"/>
                </w:rPr>
                <w:t>https://www.nela.org.uk/reports</w:t>
              </w:r>
            </w:hyperlink>
            <w:r>
              <w:rPr>
                <w:color w:val="000000" w:themeColor="text1"/>
              </w:rPr>
              <w:t xml:space="preserve"> </w:t>
            </w:r>
          </w:p>
          <w:p w14:paraId="67A35C66" w14:textId="77777777" w:rsidR="0067465B" w:rsidRDefault="0067465B" w:rsidP="00A72340">
            <w:pPr>
              <w:rPr>
                <w:color w:val="000000" w:themeColor="text1"/>
              </w:rPr>
            </w:pPr>
          </w:p>
          <w:p w14:paraId="011C9F75" w14:textId="77777777" w:rsidR="0067465B" w:rsidRDefault="0067465B" w:rsidP="00A72340">
            <w:pPr>
              <w:rPr>
                <w:color w:val="000000" w:themeColor="text1"/>
              </w:rPr>
            </w:pPr>
            <w:r>
              <w:rPr>
                <w:color w:val="000000" w:themeColor="text1"/>
              </w:rPr>
              <w:t xml:space="preserve">Further technical documents covering the development of the Risk Adjustment Model and Data analysis can also be found on the same webpage - </w:t>
            </w:r>
            <w:hyperlink r:id="rId71" w:history="1">
              <w:r w:rsidRPr="0008161B">
                <w:rPr>
                  <w:rStyle w:val="Hyperlink"/>
                </w:rPr>
                <w:t>https://www.nela.org.uk/reports</w:t>
              </w:r>
            </w:hyperlink>
            <w:r>
              <w:rPr>
                <w:color w:val="000000" w:themeColor="text1"/>
              </w:rPr>
              <w:t xml:space="preserve"> </w:t>
            </w:r>
          </w:p>
          <w:p w14:paraId="421DFC48" w14:textId="77777777" w:rsidR="0067465B" w:rsidRDefault="0067465B" w:rsidP="00A72340">
            <w:pPr>
              <w:rPr>
                <w:color w:val="000000" w:themeColor="text1"/>
              </w:rPr>
            </w:pPr>
          </w:p>
          <w:p w14:paraId="13643984" w14:textId="77777777" w:rsidR="0067465B" w:rsidRDefault="0067465B" w:rsidP="00A72340">
            <w:pPr>
              <w:rPr>
                <w:color w:val="000000" w:themeColor="text1"/>
              </w:rPr>
            </w:pPr>
            <w:r>
              <w:rPr>
                <w:color w:val="000000" w:themeColor="text1"/>
              </w:rPr>
              <w:t>Outlier policy and explanation attached here :</w:t>
            </w:r>
          </w:p>
          <w:p w14:paraId="26CA24B9" w14:textId="0FE6364A" w:rsidR="000E13D2" w:rsidRDefault="0067465B" w:rsidP="0067465B">
            <w:pPr>
              <w:rPr>
                <w:color w:val="000000" w:themeColor="text1"/>
              </w:rPr>
            </w:pPr>
            <w:r>
              <w:rPr>
                <w:color w:val="000000" w:themeColor="text1"/>
              </w:rPr>
              <w:object w:dxaOrig="1551" w:dyaOrig="991" w14:anchorId="2C02503F">
                <v:shape id="_x0000_i1033" type="#_x0000_t75" style="width:77.25pt;height:49.5pt" o:ole="">
                  <v:imagedata r:id="rId72" o:title=""/>
                </v:shape>
                <o:OLEObject Type="Link" ProgID="AcroExch.Document.DC" ShapeID="_x0000_i1033" DrawAspect="Content" r:id="rId73" UpdateMode="Always">
                  <o:LinkType>EnhancedMetaFile</o:LinkType>
                  <o:LockedField>false</o:LockedField>
                  <o:FieldCodes>\f 0</o:FieldCodes>
                </o:OLEObject>
              </w:object>
            </w:r>
          </w:p>
          <w:p w14:paraId="549519E5" w14:textId="2CB9C7FE" w:rsidR="00EF0C35" w:rsidRDefault="00093E05" w:rsidP="002E545B">
            <w:pPr>
              <w:pStyle w:val="ListParagraph"/>
              <w:numPr>
                <w:ilvl w:val="0"/>
                <w:numId w:val="16"/>
              </w:numPr>
              <w:rPr>
                <w:color w:val="000000" w:themeColor="text1"/>
              </w:rPr>
            </w:pPr>
            <w:hyperlink r:id="rId74" w:anchor="pt" w:history="1">
              <w:r w:rsidR="00EF0C35" w:rsidRPr="00510888">
                <w:rPr>
                  <w:rStyle w:val="Hyperlink"/>
                </w:rPr>
                <w:t>https://www.nela.org.uk/NELADocs#pt</w:t>
              </w:r>
            </w:hyperlink>
          </w:p>
          <w:p w14:paraId="06FF365A" w14:textId="77FCCFF3" w:rsidR="00EF0C35" w:rsidRPr="00EF0C35" w:rsidRDefault="00093E05" w:rsidP="002E545B">
            <w:pPr>
              <w:pStyle w:val="ListParagraph"/>
              <w:numPr>
                <w:ilvl w:val="0"/>
                <w:numId w:val="16"/>
              </w:numPr>
              <w:rPr>
                <w:color w:val="000000" w:themeColor="text1"/>
              </w:rPr>
            </w:pPr>
            <w:hyperlink r:id="rId75" w:history="1">
              <w:r w:rsidR="00EF0C35" w:rsidRPr="00510888">
                <w:rPr>
                  <w:rStyle w:val="Hyperlink"/>
                </w:rPr>
                <w:t>https://bit.ly/2ByAtI0</w:t>
              </w:r>
            </w:hyperlink>
            <w:r w:rsidR="00EF0C35">
              <w:rPr>
                <w:color w:val="000000" w:themeColor="text1"/>
              </w:rPr>
              <w:t xml:space="preserve"> </w:t>
            </w:r>
          </w:p>
        </w:tc>
      </w:tr>
      <w:tr w:rsidR="00A72340" w:rsidRPr="00BE14BD" w14:paraId="58EC53DA" w14:textId="77777777" w:rsidTr="00A201C2">
        <w:tc>
          <w:tcPr>
            <w:tcW w:w="9242" w:type="dxa"/>
          </w:tcPr>
          <w:p w14:paraId="0ABF769B" w14:textId="77777777" w:rsidR="00A72340" w:rsidRPr="00BE14BD" w:rsidRDefault="00A72340" w:rsidP="00A201C2">
            <w:pPr>
              <w:rPr>
                <w:color w:val="000000" w:themeColor="text1"/>
              </w:rPr>
            </w:pPr>
            <w:r w:rsidRPr="00BE14BD">
              <w:rPr>
                <w:color w:val="000000" w:themeColor="text1"/>
              </w:rPr>
              <w:lastRenderedPageBreak/>
              <w:t>Examples:</w:t>
            </w:r>
          </w:p>
          <w:p w14:paraId="6E35DDC4" w14:textId="77777777" w:rsidR="00A72340" w:rsidRPr="00BE14BD" w:rsidRDefault="00A72340" w:rsidP="00A72340">
            <w:pPr>
              <w:rPr>
                <w:color w:val="000000" w:themeColor="text1"/>
              </w:rPr>
            </w:pPr>
          </w:p>
          <w:p w14:paraId="238990A8" w14:textId="77777777" w:rsidR="00A72340" w:rsidRPr="00BE14BD" w:rsidRDefault="00A72340" w:rsidP="00A72340">
            <w:pPr>
              <w:rPr>
                <w:color w:val="000000" w:themeColor="text1"/>
              </w:rPr>
            </w:pPr>
            <w:r w:rsidRPr="00BE14BD">
              <w:rPr>
                <w:color w:val="000000" w:themeColor="text1"/>
              </w:rPr>
              <w:t>"The methods used to clean and analyse the audit are described on pages 12-18 for the Annual Report at www.healthaudit.org/annualreport/2016"</w:t>
            </w:r>
          </w:p>
          <w:p w14:paraId="6F7F3899" w14:textId="77777777" w:rsidR="00A72340" w:rsidRPr="00BE14BD" w:rsidRDefault="00A72340" w:rsidP="00A72340">
            <w:pPr>
              <w:rPr>
                <w:color w:val="000000" w:themeColor="text1"/>
              </w:rPr>
            </w:pPr>
          </w:p>
          <w:p w14:paraId="7EAB2EED" w14:textId="77777777" w:rsidR="00A72340" w:rsidRPr="00BE14BD" w:rsidRDefault="00A72340" w:rsidP="00A72340">
            <w:pPr>
              <w:rPr>
                <w:color w:val="000000" w:themeColor="text1"/>
              </w:rPr>
            </w:pPr>
            <w:r w:rsidRPr="00BE14BD">
              <w:rPr>
                <w:color w:val="000000" w:themeColor="text1"/>
              </w:rPr>
              <w:t>"Mortality outliers were identified using standardised hospital mortality ratios and funnel plots. Details of t</w:t>
            </w:r>
            <w:r w:rsidR="002A75D6" w:rsidRPr="00BE14BD">
              <w:rPr>
                <w:color w:val="000000" w:themeColor="text1"/>
              </w:rPr>
              <w:t>he case mix adjustment model</w:t>
            </w:r>
            <w:r w:rsidRPr="00BE14BD">
              <w:rPr>
                <w:color w:val="000000" w:themeColor="text1"/>
              </w:rPr>
              <w:t xml:space="preserve"> and the methodology used to identify outliers are available at www.healthaudit.org/mortality and have been published at </w:t>
            </w:r>
            <w:r w:rsidR="00A201C2" w:rsidRPr="00BE14BD">
              <w:rPr>
                <w:color w:val="000000" w:themeColor="text1"/>
              </w:rPr>
              <w:t>BMJQS 2016;14:88-94</w:t>
            </w:r>
            <w:r w:rsidRPr="00BE14BD">
              <w:rPr>
                <w:color w:val="000000" w:themeColor="text1"/>
              </w:rPr>
              <w:t>"</w:t>
            </w:r>
          </w:p>
          <w:p w14:paraId="0834494A" w14:textId="77777777" w:rsidR="008B5E98" w:rsidRPr="00BE14BD" w:rsidRDefault="008B5E98" w:rsidP="00A72340">
            <w:pPr>
              <w:rPr>
                <w:color w:val="000000" w:themeColor="text1"/>
              </w:rPr>
            </w:pPr>
          </w:p>
        </w:tc>
      </w:tr>
    </w:tbl>
    <w:p w14:paraId="7D59C655" w14:textId="77777777" w:rsidR="00A201C2" w:rsidRPr="00BE14BD" w:rsidRDefault="00A201C2" w:rsidP="00A201C2">
      <w:pPr>
        <w:rPr>
          <w:color w:val="000000" w:themeColor="text1"/>
        </w:rPr>
      </w:pPr>
    </w:p>
    <w:tbl>
      <w:tblPr>
        <w:tblStyle w:val="TableGrid"/>
        <w:tblW w:w="0" w:type="auto"/>
        <w:tblLook w:val="04A0" w:firstRow="1" w:lastRow="0" w:firstColumn="1" w:lastColumn="0" w:noHBand="0" w:noVBand="1"/>
      </w:tblPr>
      <w:tblGrid>
        <w:gridCol w:w="9016"/>
      </w:tblGrid>
      <w:tr w:rsidR="00A201C2" w:rsidRPr="00BE14BD" w14:paraId="2F8174A4" w14:textId="77777777" w:rsidTr="00A201C2">
        <w:tc>
          <w:tcPr>
            <w:tcW w:w="9242" w:type="dxa"/>
          </w:tcPr>
          <w:p w14:paraId="781A998B" w14:textId="77777777" w:rsidR="00A201C2" w:rsidRPr="00BE14BD" w:rsidRDefault="00A201C2" w:rsidP="002E545B">
            <w:pPr>
              <w:pStyle w:val="Heading2"/>
              <w:numPr>
                <w:ilvl w:val="1"/>
                <w:numId w:val="10"/>
              </w:numPr>
              <w:ind w:left="426" w:hanging="426"/>
              <w:outlineLvl w:val="1"/>
            </w:pPr>
            <w:bookmarkStart w:id="267" w:name="_Toc513109598"/>
            <w:r w:rsidRPr="00BE14BD">
              <w:t>Data linkage</w:t>
            </w:r>
            <w:bookmarkEnd w:id="267"/>
          </w:p>
        </w:tc>
      </w:tr>
      <w:tr w:rsidR="00A201C2" w:rsidRPr="00BE14BD" w14:paraId="0D208C0D" w14:textId="77777777" w:rsidTr="00A201C2">
        <w:tc>
          <w:tcPr>
            <w:tcW w:w="9242" w:type="dxa"/>
          </w:tcPr>
          <w:p w14:paraId="146476E5" w14:textId="77777777" w:rsidR="002F4CA0" w:rsidRPr="002F4CA0" w:rsidRDefault="002F4CA0" w:rsidP="002F4CA0">
            <w:pPr>
              <w:rPr>
                <w:color w:val="000000" w:themeColor="text1"/>
              </w:rPr>
            </w:pPr>
            <w:r w:rsidRPr="002F4CA0">
              <w:rPr>
                <w:color w:val="000000" w:themeColor="text1"/>
              </w:rPr>
              <w:t xml:space="preserve">NELA only shares patient-level data following a strict governance procedure to ensure compliance with the General Data Protection Regulation (GDPR). </w:t>
            </w:r>
          </w:p>
          <w:p w14:paraId="6D31F552" w14:textId="77777777" w:rsidR="002F4CA0" w:rsidRDefault="002F4CA0" w:rsidP="002F4CA0">
            <w:pPr>
              <w:rPr>
                <w:color w:val="000000" w:themeColor="text1"/>
              </w:rPr>
            </w:pPr>
            <w:r w:rsidRPr="002F4CA0">
              <w:rPr>
                <w:color w:val="000000" w:themeColor="text1"/>
              </w:rPr>
              <w:t xml:space="preserve">NELA has permission to link patient-level data with other national databases on a case-by-case basis. </w:t>
            </w:r>
          </w:p>
          <w:p w14:paraId="309D4B98" w14:textId="77777777" w:rsidR="002F4CA0" w:rsidRDefault="002F4CA0" w:rsidP="002F4CA0">
            <w:pPr>
              <w:rPr>
                <w:color w:val="000000" w:themeColor="text1"/>
              </w:rPr>
            </w:pPr>
          </w:p>
          <w:p w14:paraId="1D69C2FD" w14:textId="77777777" w:rsidR="002F4CA0" w:rsidRPr="002F4CA0" w:rsidRDefault="002F4CA0" w:rsidP="002F4CA0">
            <w:pPr>
              <w:rPr>
                <w:color w:val="000000" w:themeColor="text1"/>
              </w:rPr>
            </w:pPr>
            <w:r w:rsidRPr="002F4CA0">
              <w:rPr>
                <w:color w:val="000000" w:themeColor="text1"/>
              </w:rPr>
              <w:t xml:space="preserve">NELA holds a current Data Sharing Agreement with </w:t>
            </w:r>
          </w:p>
          <w:p w14:paraId="7D6A234C" w14:textId="77777777" w:rsidR="002F4CA0" w:rsidRPr="002F4CA0" w:rsidRDefault="002F4CA0" w:rsidP="002F4CA0">
            <w:pPr>
              <w:rPr>
                <w:color w:val="000000" w:themeColor="text1"/>
              </w:rPr>
            </w:pPr>
            <w:r w:rsidRPr="002F4CA0">
              <w:rPr>
                <w:color w:val="000000" w:themeColor="text1"/>
              </w:rPr>
              <w:t xml:space="preserve">- NHS Digital for the English hospital data (Hospital Episode Statistics) </w:t>
            </w:r>
          </w:p>
          <w:p w14:paraId="6BD90E12" w14:textId="77777777" w:rsidR="002F4CA0" w:rsidRPr="002F4CA0" w:rsidRDefault="002F4CA0" w:rsidP="002F4CA0">
            <w:pPr>
              <w:rPr>
                <w:color w:val="000000" w:themeColor="text1"/>
              </w:rPr>
            </w:pPr>
            <w:r w:rsidRPr="002F4CA0">
              <w:rPr>
                <w:color w:val="000000" w:themeColor="text1"/>
              </w:rPr>
              <w:t xml:space="preserve">- Office for National Statistics (ONS) for the death register </w:t>
            </w:r>
          </w:p>
          <w:p w14:paraId="00FDC54D" w14:textId="77777777" w:rsidR="002F4CA0" w:rsidRPr="002F4CA0" w:rsidRDefault="002F4CA0" w:rsidP="002F4CA0">
            <w:pPr>
              <w:rPr>
                <w:color w:val="000000" w:themeColor="text1"/>
              </w:rPr>
            </w:pPr>
            <w:r w:rsidRPr="002F4CA0">
              <w:rPr>
                <w:color w:val="000000" w:themeColor="text1"/>
              </w:rPr>
              <w:t xml:space="preserve">- National Wales Informatics Service (NWIS) for the Welsh hospital data (Patient Episode Database for Wales (PEDW)) </w:t>
            </w:r>
          </w:p>
          <w:p w14:paraId="2286B8B9" w14:textId="77777777" w:rsidR="002F4CA0" w:rsidRPr="002F4CA0" w:rsidRDefault="002F4CA0" w:rsidP="002F4CA0">
            <w:pPr>
              <w:rPr>
                <w:color w:val="000000" w:themeColor="text1"/>
              </w:rPr>
            </w:pPr>
            <w:r w:rsidRPr="002F4CA0">
              <w:rPr>
                <w:color w:val="000000" w:themeColor="text1"/>
              </w:rPr>
              <w:t xml:space="preserve">- Intensive Care National Audit &amp; Research Centre (ICNARC) for critical care data </w:t>
            </w:r>
          </w:p>
          <w:p w14:paraId="256948F5" w14:textId="77777777" w:rsidR="002F4CA0" w:rsidRPr="002F4CA0" w:rsidRDefault="002F4CA0" w:rsidP="002F4CA0">
            <w:pPr>
              <w:rPr>
                <w:color w:val="000000" w:themeColor="text1"/>
              </w:rPr>
            </w:pPr>
          </w:p>
          <w:p w14:paraId="5320A360" w14:textId="77777777" w:rsidR="002F4CA0" w:rsidRDefault="002F4CA0" w:rsidP="002F4CA0">
            <w:pPr>
              <w:rPr>
                <w:color w:val="000000" w:themeColor="text1"/>
              </w:rPr>
            </w:pPr>
            <w:r w:rsidRPr="002F4CA0">
              <w:rPr>
                <w:color w:val="000000" w:themeColor="text1"/>
              </w:rPr>
              <w:t>Linkage with HES data enables NELA to compare the number of records submitted to NELA with the number recorded retrospectively in HES to ensure high data quality. This linkage also enables analyses on the associations between those undergoing emergency laparotomies and other medical conditions. Linking with ONS data allows NELA to report mortality rates in the first 30 days after patient</w:t>
            </w:r>
            <w:r>
              <w:rPr>
                <w:color w:val="000000" w:themeColor="text1"/>
              </w:rPr>
              <w:t>s are admitted to hospital.</w:t>
            </w:r>
          </w:p>
          <w:p w14:paraId="26287D32" w14:textId="77777777" w:rsidR="002F4CA0" w:rsidRDefault="002F4CA0" w:rsidP="002F4CA0">
            <w:pPr>
              <w:rPr>
                <w:color w:val="000000" w:themeColor="text1"/>
              </w:rPr>
            </w:pPr>
            <w:r w:rsidRPr="002F4CA0">
              <w:rPr>
                <w:color w:val="000000" w:themeColor="text1"/>
              </w:rPr>
              <w:t>Linkage with PEDW data enables NELA to compare the number of records submitted to NELA with the number recorded retrospectively in PEDW d</w:t>
            </w:r>
            <w:r>
              <w:rPr>
                <w:color w:val="000000" w:themeColor="text1"/>
              </w:rPr>
              <w:t>ata to ensure high data quality.</w:t>
            </w:r>
          </w:p>
          <w:p w14:paraId="7A57A4C0" w14:textId="77777777" w:rsidR="002F4CA0" w:rsidRPr="002F4CA0" w:rsidRDefault="002F4CA0" w:rsidP="002F4CA0">
            <w:pPr>
              <w:rPr>
                <w:color w:val="000000" w:themeColor="text1"/>
              </w:rPr>
            </w:pPr>
            <w:r w:rsidRPr="002F4CA0">
              <w:rPr>
                <w:color w:val="000000" w:themeColor="text1"/>
              </w:rPr>
              <w:t xml:space="preserve">Linking NELA data to ICNARC data allows longer-term analysis into critical care data. </w:t>
            </w:r>
          </w:p>
          <w:p w14:paraId="0F5865CB" w14:textId="77777777" w:rsidR="002F4CA0" w:rsidRDefault="002F4CA0" w:rsidP="002F4CA0">
            <w:pPr>
              <w:rPr>
                <w:color w:val="000000" w:themeColor="text1"/>
              </w:rPr>
            </w:pPr>
            <w:r w:rsidRPr="002F4CA0">
              <w:rPr>
                <w:color w:val="000000" w:themeColor="text1"/>
              </w:rPr>
              <w:t>Researchers may apply to NELA’s Data Controller (the Healthcare Quality Improvement Partnership, HQIP), for access to NELA data.</w:t>
            </w:r>
          </w:p>
          <w:p w14:paraId="4D45E2F4" w14:textId="77777777" w:rsidR="00A201C2" w:rsidRPr="00BE14BD" w:rsidRDefault="00A201C2" w:rsidP="002F4CA0">
            <w:pPr>
              <w:rPr>
                <w:color w:val="000000" w:themeColor="text1"/>
              </w:rPr>
            </w:pPr>
          </w:p>
        </w:tc>
      </w:tr>
      <w:tr w:rsidR="00A201C2" w:rsidRPr="00BE14BD" w14:paraId="5F82EC62" w14:textId="77777777" w:rsidTr="00A201C2">
        <w:tc>
          <w:tcPr>
            <w:tcW w:w="9242" w:type="dxa"/>
          </w:tcPr>
          <w:p w14:paraId="34A9874B" w14:textId="77777777" w:rsidR="00A201C2" w:rsidRPr="00BE14BD" w:rsidRDefault="00A201C2" w:rsidP="00A201C2">
            <w:pPr>
              <w:rPr>
                <w:color w:val="000000" w:themeColor="text1"/>
              </w:rPr>
            </w:pPr>
            <w:r w:rsidRPr="00BE14BD">
              <w:rPr>
                <w:color w:val="000000" w:themeColor="text1"/>
              </w:rPr>
              <w:t>Examples:</w:t>
            </w:r>
          </w:p>
          <w:p w14:paraId="66B82767" w14:textId="77777777" w:rsidR="00A201C2" w:rsidRPr="00BE14BD" w:rsidRDefault="00A201C2" w:rsidP="00A201C2">
            <w:pPr>
              <w:rPr>
                <w:color w:val="000000" w:themeColor="text1"/>
              </w:rPr>
            </w:pPr>
          </w:p>
          <w:p w14:paraId="41CC8E7B" w14:textId="77777777" w:rsidR="008B5E98" w:rsidRPr="00BE14BD" w:rsidRDefault="00A201C2" w:rsidP="00A201C2">
            <w:pPr>
              <w:rPr>
                <w:color w:val="000000" w:themeColor="text1"/>
              </w:rPr>
            </w:pPr>
            <w:r w:rsidRPr="00BE14BD">
              <w:rPr>
                <w:color w:val="000000" w:themeColor="text1"/>
              </w:rPr>
              <w:t>"Patient level data were linked to ONS death certificate data in order to obtain date of death and causes of death. Data were linked using NHS number and date of birth. Linkage was carried out by NHS Digital, who provided Health</w:t>
            </w:r>
            <w:r w:rsidR="00D0674F" w:rsidRPr="00BE14BD">
              <w:rPr>
                <w:color w:val="000000" w:themeColor="text1"/>
              </w:rPr>
              <w:t xml:space="preserve"> </w:t>
            </w:r>
            <w:r w:rsidRPr="00BE14BD">
              <w:rPr>
                <w:color w:val="000000" w:themeColor="text1"/>
              </w:rPr>
              <w:t>Audit with a linked dataset after removal of patient identifiers. 5% of patients were not matched by NHS number "</w:t>
            </w:r>
          </w:p>
        </w:tc>
      </w:tr>
      <w:tr w:rsidR="00A201C2" w:rsidRPr="00BE14BD" w14:paraId="46BAB7DB" w14:textId="77777777" w:rsidTr="00A201C2">
        <w:tc>
          <w:tcPr>
            <w:tcW w:w="9242" w:type="dxa"/>
          </w:tcPr>
          <w:p w14:paraId="3CB3546D" w14:textId="77777777" w:rsidR="00A201C2" w:rsidRPr="00BE14BD" w:rsidRDefault="00A201C2" w:rsidP="002E545B">
            <w:pPr>
              <w:pStyle w:val="Heading2"/>
              <w:numPr>
                <w:ilvl w:val="1"/>
                <w:numId w:val="10"/>
              </w:numPr>
              <w:ind w:left="567" w:hanging="567"/>
              <w:outlineLvl w:val="1"/>
            </w:pPr>
            <w:bookmarkStart w:id="268" w:name="_Toc513109599"/>
            <w:r w:rsidRPr="00BE14BD">
              <w:t>Validation and data quality</w:t>
            </w:r>
            <w:bookmarkEnd w:id="268"/>
          </w:p>
        </w:tc>
      </w:tr>
      <w:tr w:rsidR="00A201C2" w:rsidRPr="00BE14BD" w14:paraId="4BAC3CF3" w14:textId="77777777" w:rsidTr="00A201C2">
        <w:tc>
          <w:tcPr>
            <w:tcW w:w="9242" w:type="dxa"/>
          </w:tcPr>
          <w:p w14:paraId="042C39BC" w14:textId="77777777" w:rsidR="002A68D2" w:rsidRDefault="002A68D2" w:rsidP="00A201C2">
            <w:pPr>
              <w:rPr>
                <w:color w:val="000000" w:themeColor="text1"/>
              </w:rPr>
            </w:pPr>
          </w:p>
          <w:p w14:paraId="2FAF875D" w14:textId="77777777" w:rsidR="002A68D2" w:rsidRDefault="00F06B49" w:rsidP="00A201C2">
            <w:pPr>
              <w:rPr>
                <w:color w:val="000000" w:themeColor="text1"/>
              </w:rPr>
            </w:pPr>
            <w:r>
              <w:rPr>
                <w:color w:val="000000" w:themeColor="text1"/>
              </w:rPr>
              <w:t xml:space="preserve">Data quality chapter in annual report – </w:t>
            </w:r>
            <w:hyperlink r:id="rId76" w:history="1">
              <w:r w:rsidRPr="0008161B">
                <w:rPr>
                  <w:rStyle w:val="Hyperlink"/>
                </w:rPr>
                <w:t>https://www.nela.org.uk/reports</w:t>
              </w:r>
            </w:hyperlink>
            <w:r>
              <w:rPr>
                <w:color w:val="000000" w:themeColor="text1"/>
              </w:rPr>
              <w:t xml:space="preserve"> </w:t>
            </w:r>
          </w:p>
          <w:p w14:paraId="7BE8B8BF" w14:textId="77777777" w:rsidR="00F06B49" w:rsidRDefault="00F06B49" w:rsidP="00A201C2">
            <w:pPr>
              <w:rPr>
                <w:color w:val="000000" w:themeColor="text1"/>
              </w:rPr>
            </w:pPr>
          </w:p>
          <w:p w14:paraId="2A047FE8" w14:textId="77777777" w:rsidR="00F06B49" w:rsidRDefault="00F06B49" w:rsidP="00A201C2">
            <w:pPr>
              <w:rPr>
                <w:color w:val="000000" w:themeColor="text1"/>
              </w:rPr>
            </w:pPr>
            <w:r>
              <w:rPr>
                <w:color w:val="000000" w:themeColor="text1"/>
              </w:rPr>
              <w:t>The online webtool has various elements of validation built into it to ensure that data is accurate.</w:t>
            </w:r>
          </w:p>
          <w:p w14:paraId="09ABBF53" w14:textId="77777777" w:rsidR="00F06B49" w:rsidRDefault="00F06B49" w:rsidP="00A201C2">
            <w:pPr>
              <w:rPr>
                <w:color w:val="000000" w:themeColor="text1"/>
              </w:rPr>
            </w:pPr>
          </w:p>
          <w:p w14:paraId="1CD7970A" w14:textId="77777777" w:rsidR="00F06B49" w:rsidRDefault="00F06B49" w:rsidP="00A201C2">
            <w:pPr>
              <w:rPr>
                <w:color w:val="000000" w:themeColor="text1"/>
              </w:rPr>
            </w:pPr>
            <w:r>
              <w:rPr>
                <w:color w:val="000000" w:themeColor="text1"/>
              </w:rPr>
              <w:t>We carry out data linkage with ONS to ensure accuracy of data.</w:t>
            </w:r>
          </w:p>
          <w:p w14:paraId="15CA23D7" w14:textId="77777777" w:rsidR="00F06B49" w:rsidRDefault="00F06B49" w:rsidP="00A201C2">
            <w:pPr>
              <w:rPr>
                <w:color w:val="000000" w:themeColor="text1"/>
              </w:rPr>
            </w:pPr>
          </w:p>
          <w:p w14:paraId="06CDB458" w14:textId="77777777" w:rsidR="00F06B49" w:rsidRDefault="00F06B49" w:rsidP="00A201C2">
            <w:pPr>
              <w:rPr>
                <w:color w:val="000000" w:themeColor="text1"/>
              </w:rPr>
            </w:pPr>
            <w:r>
              <w:rPr>
                <w:color w:val="000000" w:themeColor="text1"/>
              </w:rPr>
              <w:t>Prior to audit starting and during any changes made to webtool, dataset etc a testing and piloting phase is gone through to ensure all systems are working as they should.</w:t>
            </w:r>
          </w:p>
          <w:p w14:paraId="1C8C4127" w14:textId="77777777" w:rsidR="00A201C2" w:rsidRPr="00F06B49" w:rsidRDefault="00A201C2" w:rsidP="00F06B49">
            <w:pPr>
              <w:rPr>
                <w:color w:val="000000" w:themeColor="text1"/>
              </w:rPr>
            </w:pPr>
          </w:p>
        </w:tc>
      </w:tr>
      <w:tr w:rsidR="00A201C2" w:rsidRPr="00BE14BD" w14:paraId="4A471260" w14:textId="77777777" w:rsidTr="00A201C2">
        <w:tc>
          <w:tcPr>
            <w:tcW w:w="9242" w:type="dxa"/>
          </w:tcPr>
          <w:p w14:paraId="29AB1091" w14:textId="77777777" w:rsidR="00A201C2" w:rsidRPr="00BE14BD" w:rsidRDefault="00A201C2" w:rsidP="00A201C2">
            <w:pPr>
              <w:rPr>
                <w:color w:val="000000" w:themeColor="text1"/>
              </w:rPr>
            </w:pPr>
            <w:r w:rsidRPr="00BE14BD">
              <w:rPr>
                <w:color w:val="000000" w:themeColor="text1"/>
              </w:rPr>
              <w:lastRenderedPageBreak/>
              <w:t>Examples:</w:t>
            </w:r>
          </w:p>
          <w:p w14:paraId="22A75FCC" w14:textId="77777777" w:rsidR="00A201C2" w:rsidRPr="00BE14BD" w:rsidRDefault="00A201C2" w:rsidP="00A201C2">
            <w:pPr>
              <w:rPr>
                <w:color w:val="000000" w:themeColor="text1"/>
              </w:rPr>
            </w:pPr>
          </w:p>
          <w:p w14:paraId="0A12D5C7" w14:textId="77777777" w:rsidR="00A201C2" w:rsidRPr="00BE14BD" w:rsidRDefault="00A201C2" w:rsidP="00A201C2">
            <w:pPr>
              <w:rPr>
                <w:color w:val="000000" w:themeColor="text1"/>
              </w:rPr>
            </w:pPr>
            <w:r w:rsidRPr="00BE14BD">
              <w:rPr>
                <w:color w:val="000000" w:themeColor="text1"/>
              </w:rPr>
              <w:t>"A validation study was carried out to evaluate the accuracy of data entry. This used double entry and retrospective case note review to check the accuracy of the data provided by hospitals to the audit.  Further details are available at www.healthaudit.org/validation"</w:t>
            </w:r>
          </w:p>
          <w:p w14:paraId="0F9FDD68" w14:textId="77777777" w:rsidR="00A201C2" w:rsidRPr="00BE14BD" w:rsidRDefault="00A201C2" w:rsidP="00A201C2">
            <w:pPr>
              <w:rPr>
                <w:color w:val="000000" w:themeColor="text1"/>
              </w:rPr>
            </w:pPr>
          </w:p>
          <w:p w14:paraId="02FD9568" w14:textId="77777777" w:rsidR="00A201C2" w:rsidRPr="00BE14BD" w:rsidRDefault="00A201C2" w:rsidP="00A201C2">
            <w:pPr>
              <w:rPr>
                <w:color w:val="000000" w:themeColor="text1"/>
              </w:rPr>
            </w:pPr>
            <w:r w:rsidRPr="00BE14BD">
              <w:rPr>
                <w:color w:val="000000" w:themeColor="text1"/>
              </w:rPr>
              <w:t>"The algorithm used to estimate case mix adjusted survival rates has been externally validated. Further details are available at BMJQS 2015;12:22-26"</w:t>
            </w:r>
          </w:p>
          <w:p w14:paraId="55597A37" w14:textId="77777777" w:rsidR="008B5E98" w:rsidRDefault="008B5E98" w:rsidP="00A201C2">
            <w:pPr>
              <w:rPr>
                <w:color w:val="000000" w:themeColor="text1"/>
              </w:rPr>
            </w:pPr>
          </w:p>
          <w:p w14:paraId="64B27C1A" w14:textId="77777777" w:rsidR="00A77BC5" w:rsidRPr="00BE14BD" w:rsidRDefault="00A77BC5" w:rsidP="00A77BC5">
            <w:pPr>
              <w:rPr>
                <w:color w:val="000000" w:themeColor="text1"/>
              </w:rPr>
            </w:pPr>
            <w:r>
              <w:rPr>
                <w:color w:val="000000" w:themeColor="text1"/>
              </w:rPr>
              <w:t xml:space="preserve">"X% of cases are selected monthly for validation to ensure consistency </w:t>
            </w:r>
            <w:r w:rsidR="00434551">
              <w:rPr>
                <w:color w:val="000000" w:themeColor="text1"/>
              </w:rPr>
              <w:t>of coding among the audit team</w:t>
            </w:r>
            <w:r w:rsidRPr="00BE14BD">
              <w:rPr>
                <w:color w:val="000000" w:themeColor="text1"/>
              </w:rPr>
              <w:t>"</w:t>
            </w:r>
          </w:p>
          <w:p w14:paraId="2E4FE669" w14:textId="77777777" w:rsidR="00A77BC5" w:rsidRPr="00BE14BD" w:rsidRDefault="00A77BC5" w:rsidP="00A201C2">
            <w:pPr>
              <w:rPr>
                <w:color w:val="000000" w:themeColor="text1"/>
              </w:rPr>
            </w:pPr>
          </w:p>
        </w:tc>
      </w:tr>
    </w:tbl>
    <w:p w14:paraId="2398CA9D" w14:textId="77777777" w:rsidR="003E1D7A" w:rsidRPr="00BE14BD" w:rsidRDefault="003E1D7A">
      <w:pPr>
        <w:rPr>
          <w:color w:val="000000" w:themeColor="text1"/>
        </w:rPr>
      </w:pPr>
      <w:r w:rsidRPr="00BE14BD">
        <w:rPr>
          <w:color w:val="000000" w:themeColor="text1"/>
        </w:rPr>
        <w:br w:type="page"/>
      </w:r>
    </w:p>
    <w:tbl>
      <w:tblPr>
        <w:tblStyle w:val="TableGrid"/>
        <w:tblW w:w="0" w:type="auto"/>
        <w:tblLook w:val="04A0" w:firstRow="1" w:lastRow="0" w:firstColumn="1" w:lastColumn="0" w:noHBand="0" w:noVBand="1"/>
      </w:tblPr>
      <w:tblGrid>
        <w:gridCol w:w="9016"/>
      </w:tblGrid>
      <w:tr w:rsidR="0085286E" w:rsidRPr="00BE14BD" w14:paraId="4F542FDF" w14:textId="77777777" w:rsidTr="00105435">
        <w:tc>
          <w:tcPr>
            <w:tcW w:w="9242" w:type="dxa"/>
            <w:shd w:val="clear" w:color="auto" w:fill="EEECE1" w:themeFill="background2"/>
          </w:tcPr>
          <w:p w14:paraId="37A1A56E" w14:textId="77777777" w:rsidR="0085286E" w:rsidRPr="00BE14BD" w:rsidRDefault="0085286E">
            <w:pPr>
              <w:pStyle w:val="Heading1"/>
              <w:outlineLvl w:val="0"/>
              <w:rPr>
                <w:i/>
              </w:rPr>
            </w:pPr>
            <w:bookmarkStart w:id="269" w:name="_Toc513109600"/>
            <w:r w:rsidRPr="00BE14BD">
              <w:lastRenderedPageBreak/>
              <w:t>Domain 7: Outputs</w:t>
            </w:r>
            <w:bookmarkEnd w:id="269"/>
          </w:p>
        </w:tc>
      </w:tr>
      <w:tr w:rsidR="007D51BE" w:rsidRPr="00BE14BD" w14:paraId="3FE1E7A2" w14:textId="77777777" w:rsidTr="00622DB2">
        <w:trPr>
          <w:hidden/>
        </w:trPr>
        <w:tc>
          <w:tcPr>
            <w:tcW w:w="9242" w:type="dxa"/>
          </w:tcPr>
          <w:p w14:paraId="6BBD5FB7" w14:textId="77777777" w:rsidR="00892130" w:rsidRPr="00892130" w:rsidRDefault="00892130" w:rsidP="002E545B">
            <w:pPr>
              <w:pStyle w:val="ListParagraph"/>
              <w:keepNext/>
              <w:keepLines/>
              <w:numPr>
                <w:ilvl w:val="0"/>
                <w:numId w:val="10"/>
              </w:numPr>
              <w:spacing w:before="200"/>
              <w:contextualSpacing w:val="0"/>
              <w:outlineLvl w:val="1"/>
              <w:rPr>
                <w:rFonts w:asciiTheme="majorHAnsi" w:eastAsiaTheme="majorEastAsia" w:hAnsiTheme="majorHAnsi" w:cstheme="majorBidi"/>
                <w:b/>
                <w:bCs/>
                <w:vanish/>
                <w:color w:val="000000" w:themeColor="text1"/>
                <w:szCs w:val="26"/>
              </w:rPr>
            </w:pPr>
            <w:bookmarkStart w:id="270" w:name="_Toc503420305"/>
            <w:bookmarkStart w:id="271" w:name="_Toc503422085"/>
            <w:bookmarkStart w:id="272" w:name="_Toc503422291"/>
            <w:bookmarkStart w:id="273" w:name="_Toc503422377"/>
            <w:bookmarkStart w:id="274" w:name="_Toc503422444"/>
            <w:bookmarkStart w:id="275" w:name="_Toc503422512"/>
            <w:bookmarkStart w:id="276" w:name="_Toc503424759"/>
            <w:bookmarkStart w:id="277" w:name="_Toc503424831"/>
            <w:bookmarkStart w:id="278" w:name="_Toc503436832"/>
            <w:bookmarkStart w:id="279" w:name="_Toc504572586"/>
            <w:bookmarkStart w:id="280" w:name="_Toc504988657"/>
            <w:bookmarkStart w:id="281" w:name="_Toc504988722"/>
            <w:bookmarkStart w:id="282" w:name="_Toc504988789"/>
            <w:bookmarkStart w:id="283" w:name="_Toc504988855"/>
            <w:bookmarkStart w:id="284" w:name="_Toc504989064"/>
            <w:bookmarkStart w:id="285" w:name="_Toc504989150"/>
            <w:bookmarkStart w:id="286" w:name="_Toc504989289"/>
            <w:bookmarkStart w:id="287" w:name="_Toc513109248"/>
            <w:bookmarkStart w:id="288" w:name="_Toc513109304"/>
            <w:bookmarkStart w:id="289" w:name="_Toc513109375"/>
            <w:bookmarkStart w:id="290" w:name="_Toc513109431"/>
            <w:bookmarkStart w:id="291" w:name="_Toc513109488"/>
            <w:bookmarkStart w:id="292" w:name="_Toc513109545"/>
            <w:bookmarkStart w:id="293" w:name="_Toc513109601"/>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5B0DEA49" w14:textId="77777777" w:rsidR="007D51BE" w:rsidRPr="00BE14BD" w:rsidRDefault="00FB4263" w:rsidP="002E545B">
            <w:pPr>
              <w:pStyle w:val="Heading2"/>
              <w:numPr>
                <w:ilvl w:val="1"/>
                <w:numId w:val="10"/>
              </w:numPr>
              <w:ind w:left="426"/>
              <w:outlineLvl w:val="1"/>
            </w:pPr>
            <w:bookmarkStart w:id="294" w:name="_Toc513109602"/>
            <w:r w:rsidRPr="00BE14BD">
              <w:t>The intended us</w:t>
            </w:r>
            <w:r w:rsidR="00D8152F" w:rsidRPr="00BE14BD">
              <w:t>ers or audience for the outputs</w:t>
            </w:r>
            <w:bookmarkEnd w:id="294"/>
          </w:p>
        </w:tc>
      </w:tr>
      <w:tr w:rsidR="007D51BE" w:rsidRPr="00BE14BD" w14:paraId="0D1E4D32" w14:textId="77777777" w:rsidTr="00622DB2">
        <w:tc>
          <w:tcPr>
            <w:tcW w:w="9242" w:type="dxa"/>
          </w:tcPr>
          <w:p w14:paraId="58800805" w14:textId="77777777" w:rsidR="009B75C8" w:rsidRDefault="009B75C8" w:rsidP="00622DB2">
            <w:pPr>
              <w:rPr>
                <w:color w:val="000000" w:themeColor="text1"/>
              </w:rPr>
            </w:pPr>
            <w:r>
              <w:rPr>
                <w:color w:val="000000" w:themeColor="text1"/>
              </w:rPr>
              <w:t>The audit produces feedback aimed at various stakeholders including:</w:t>
            </w:r>
          </w:p>
          <w:p w14:paraId="42C07D4F" w14:textId="77777777" w:rsidR="009B75C8" w:rsidRPr="009B75C8" w:rsidRDefault="009B75C8" w:rsidP="002E545B">
            <w:pPr>
              <w:pStyle w:val="ListParagraph"/>
              <w:numPr>
                <w:ilvl w:val="0"/>
                <w:numId w:val="16"/>
              </w:numPr>
              <w:rPr>
                <w:color w:val="000000" w:themeColor="text1"/>
              </w:rPr>
            </w:pPr>
            <w:r w:rsidRPr="009B75C8">
              <w:rPr>
                <w:color w:val="000000" w:themeColor="text1"/>
              </w:rPr>
              <w:t>The NELA Project Team</w:t>
            </w:r>
          </w:p>
          <w:p w14:paraId="6D942334" w14:textId="77777777" w:rsidR="009B75C8" w:rsidRPr="009B75C8" w:rsidRDefault="009B75C8" w:rsidP="002E545B">
            <w:pPr>
              <w:pStyle w:val="ListParagraph"/>
              <w:numPr>
                <w:ilvl w:val="0"/>
                <w:numId w:val="16"/>
              </w:numPr>
              <w:rPr>
                <w:color w:val="000000" w:themeColor="text1"/>
              </w:rPr>
            </w:pPr>
            <w:r w:rsidRPr="009B75C8">
              <w:rPr>
                <w:color w:val="000000" w:themeColor="text1"/>
              </w:rPr>
              <w:t>Royal Colleges and other professional stakeholders</w:t>
            </w:r>
          </w:p>
          <w:p w14:paraId="6717641F" w14:textId="77777777" w:rsidR="009B75C8" w:rsidRPr="009B75C8" w:rsidRDefault="009B75C8" w:rsidP="002E545B">
            <w:pPr>
              <w:pStyle w:val="ListParagraph"/>
              <w:numPr>
                <w:ilvl w:val="0"/>
                <w:numId w:val="16"/>
              </w:numPr>
              <w:rPr>
                <w:color w:val="000000" w:themeColor="text1"/>
              </w:rPr>
            </w:pPr>
            <w:r w:rsidRPr="009B75C8">
              <w:rPr>
                <w:color w:val="000000" w:themeColor="text1"/>
              </w:rPr>
              <w:t>Commissioners, Hospital C</w:t>
            </w:r>
            <w:r>
              <w:rPr>
                <w:color w:val="000000" w:themeColor="text1"/>
              </w:rPr>
              <w:t>EO/MDs</w:t>
            </w:r>
          </w:p>
          <w:p w14:paraId="0768D833" w14:textId="77777777" w:rsidR="009B75C8" w:rsidRPr="009B75C8" w:rsidRDefault="009B75C8" w:rsidP="002E545B">
            <w:pPr>
              <w:pStyle w:val="ListParagraph"/>
              <w:numPr>
                <w:ilvl w:val="0"/>
                <w:numId w:val="16"/>
              </w:numPr>
              <w:rPr>
                <w:color w:val="000000" w:themeColor="text1"/>
              </w:rPr>
            </w:pPr>
            <w:r w:rsidRPr="009B75C8">
              <w:rPr>
                <w:color w:val="000000" w:themeColor="text1"/>
              </w:rPr>
              <w:t>Clinical Directors and leadership teams</w:t>
            </w:r>
          </w:p>
          <w:p w14:paraId="5C3AD552" w14:textId="77777777" w:rsidR="009B75C8" w:rsidRPr="009B75C8" w:rsidRDefault="009B75C8" w:rsidP="002E545B">
            <w:pPr>
              <w:pStyle w:val="ListParagraph"/>
              <w:numPr>
                <w:ilvl w:val="0"/>
                <w:numId w:val="16"/>
              </w:numPr>
              <w:rPr>
                <w:color w:val="000000" w:themeColor="text1"/>
              </w:rPr>
            </w:pPr>
            <w:r w:rsidRPr="009B75C8">
              <w:rPr>
                <w:color w:val="000000" w:themeColor="text1"/>
              </w:rPr>
              <w:t xml:space="preserve">NELA leads </w:t>
            </w:r>
          </w:p>
          <w:p w14:paraId="58169EDA" w14:textId="77777777" w:rsidR="009B75C8" w:rsidRPr="009B75C8" w:rsidRDefault="009B75C8" w:rsidP="002E545B">
            <w:pPr>
              <w:pStyle w:val="ListParagraph"/>
              <w:numPr>
                <w:ilvl w:val="0"/>
                <w:numId w:val="16"/>
              </w:numPr>
              <w:rPr>
                <w:color w:val="000000" w:themeColor="text1"/>
              </w:rPr>
            </w:pPr>
            <w:r w:rsidRPr="009B75C8">
              <w:rPr>
                <w:color w:val="000000" w:themeColor="text1"/>
              </w:rPr>
              <w:t>Multidisciplinary clinical teams</w:t>
            </w:r>
          </w:p>
          <w:p w14:paraId="76D8F8E5" w14:textId="77777777" w:rsidR="009B75C8" w:rsidRDefault="009B75C8" w:rsidP="002E545B">
            <w:pPr>
              <w:pStyle w:val="ListParagraph"/>
              <w:numPr>
                <w:ilvl w:val="0"/>
                <w:numId w:val="16"/>
              </w:numPr>
              <w:rPr>
                <w:color w:val="000000" w:themeColor="text1"/>
              </w:rPr>
            </w:pPr>
            <w:r w:rsidRPr="009B75C8">
              <w:rPr>
                <w:color w:val="000000" w:themeColor="text1"/>
              </w:rPr>
              <w:t xml:space="preserve">Patients, families and public. </w:t>
            </w:r>
          </w:p>
          <w:p w14:paraId="7CD15203" w14:textId="77777777" w:rsidR="009B75C8" w:rsidRDefault="009B75C8" w:rsidP="002E545B">
            <w:pPr>
              <w:pStyle w:val="ListParagraph"/>
              <w:numPr>
                <w:ilvl w:val="0"/>
                <w:numId w:val="16"/>
              </w:numPr>
              <w:rPr>
                <w:color w:val="000000" w:themeColor="text1"/>
              </w:rPr>
            </w:pPr>
            <w:r>
              <w:rPr>
                <w:color w:val="000000" w:themeColor="text1"/>
              </w:rPr>
              <w:t>Politicians</w:t>
            </w:r>
          </w:p>
          <w:p w14:paraId="054441CB" w14:textId="77777777" w:rsidR="009B75C8" w:rsidRDefault="009B75C8" w:rsidP="002E545B">
            <w:pPr>
              <w:pStyle w:val="ListParagraph"/>
              <w:numPr>
                <w:ilvl w:val="0"/>
                <w:numId w:val="16"/>
              </w:numPr>
              <w:rPr>
                <w:color w:val="000000" w:themeColor="text1"/>
              </w:rPr>
            </w:pPr>
            <w:r>
              <w:rPr>
                <w:color w:val="000000" w:themeColor="text1"/>
              </w:rPr>
              <w:t>Media</w:t>
            </w:r>
          </w:p>
          <w:p w14:paraId="269CB03C" w14:textId="77777777" w:rsidR="009B75C8" w:rsidRDefault="009B75C8" w:rsidP="002E545B">
            <w:pPr>
              <w:pStyle w:val="ListParagraph"/>
              <w:numPr>
                <w:ilvl w:val="0"/>
                <w:numId w:val="16"/>
              </w:numPr>
              <w:rPr>
                <w:color w:val="000000" w:themeColor="text1"/>
              </w:rPr>
            </w:pPr>
            <w:r>
              <w:rPr>
                <w:color w:val="000000" w:themeColor="text1"/>
              </w:rPr>
              <w:t>CQC</w:t>
            </w:r>
          </w:p>
          <w:p w14:paraId="6421BD12" w14:textId="77777777" w:rsidR="009B75C8" w:rsidRDefault="009B75C8" w:rsidP="002E545B">
            <w:pPr>
              <w:pStyle w:val="ListParagraph"/>
              <w:numPr>
                <w:ilvl w:val="0"/>
                <w:numId w:val="16"/>
              </w:numPr>
              <w:rPr>
                <w:color w:val="000000" w:themeColor="text1"/>
              </w:rPr>
            </w:pPr>
            <w:r>
              <w:rPr>
                <w:color w:val="000000" w:themeColor="text1"/>
              </w:rPr>
              <w:t>GIRFT</w:t>
            </w:r>
          </w:p>
          <w:p w14:paraId="7D5F3C1E" w14:textId="77777777" w:rsidR="009B75C8" w:rsidRPr="009B75C8" w:rsidRDefault="009B75C8" w:rsidP="002E545B">
            <w:pPr>
              <w:pStyle w:val="ListParagraph"/>
              <w:numPr>
                <w:ilvl w:val="0"/>
                <w:numId w:val="16"/>
              </w:numPr>
              <w:rPr>
                <w:color w:val="000000" w:themeColor="text1"/>
              </w:rPr>
            </w:pPr>
            <w:r>
              <w:rPr>
                <w:color w:val="000000" w:themeColor="text1"/>
              </w:rPr>
              <w:t>AHSN’s</w:t>
            </w:r>
          </w:p>
          <w:p w14:paraId="49925045" w14:textId="77777777" w:rsidR="007D51BE" w:rsidRPr="009B75C8" w:rsidRDefault="007D51BE" w:rsidP="009B75C8">
            <w:pPr>
              <w:rPr>
                <w:color w:val="000000" w:themeColor="text1"/>
              </w:rPr>
            </w:pPr>
          </w:p>
        </w:tc>
      </w:tr>
      <w:tr w:rsidR="007D51BE" w:rsidRPr="00BE14BD" w14:paraId="745006F1" w14:textId="77777777" w:rsidTr="00622DB2">
        <w:tc>
          <w:tcPr>
            <w:tcW w:w="9242" w:type="dxa"/>
          </w:tcPr>
          <w:p w14:paraId="5E8440BE" w14:textId="77777777" w:rsidR="007D51BE" w:rsidRPr="00BE14BD" w:rsidRDefault="007D51BE" w:rsidP="00622DB2">
            <w:pPr>
              <w:rPr>
                <w:color w:val="000000" w:themeColor="text1"/>
              </w:rPr>
            </w:pPr>
            <w:r w:rsidRPr="00BE14BD">
              <w:rPr>
                <w:color w:val="000000" w:themeColor="text1"/>
              </w:rPr>
              <w:t>Example:</w:t>
            </w:r>
          </w:p>
          <w:p w14:paraId="12B4A11A" w14:textId="77777777" w:rsidR="007D51BE" w:rsidRPr="00BE14BD" w:rsidRDefault="007D51BE" w:rsidP="00622DB2">
            <w:pPr>
              <w:rPr>
                <w:color w:val="000000" w:themeColor="text1"/>
              </w:rPr>
            </w:pPr>
          </w:p>
          <w:p w14:paraId="36952163" w14:textId="77777777" w:rsidR="007D51BE" w:rsidRPr="00BE14BD" w:rsidRDefault="004011EF" w:rsidP="00622DB2">
            <w:pPr>
              <w:rPr>
                <w:color w:val="000000" w:themeColor="text1"/>
              </w:rPr>
            </w:pPr>
            <w:r w:rsidRPr="00BE14BD">
              <w:rPr>
                <w:color w:val="000000" w:themeColor="text1"/>
              </w:rPr>
              <w:t>“The audit designs</w:t>
            </w:r>
            <w:r w:rsidR="0034004D">
              <w:rPr>
                <w:color w:val="000000" w:themeColor="text1"/>
              </w:rPr>
              <w:t xml:space="preserve"> and produces individual </w:t>
            </w:r>
            <w:r w:rsidRPr="00BE14BD">
              <w:rPr>
                <w:color w:val="000000" w:themeColor="text1"/>
              </w:rPr>
              <w:t>feedback for:</w:t>
            </w:r>
          </w:p>
          <w:p w14:paraId="122E9C9F" w14:textId="77777777" w:rsidR="004011EF" w:rsidRPr="00BE14BD" w:rsidRDefault="004011EF" w:rsidP="002E545B">
            <w:pPr>
              <w:pStyle w:val="ListParagraph"/>
              <w:numPr>
                <w:ilvl w:val="0"/>
                <w:numId w:val="3"/>
              </w:numPr>
              <w:rPr>
                <w:color w:val="000000" w:themeColor="text1"/>
              </w:rPr>
            </w:pPr>
            <w:r w:rsidRPr="00BE14BD">
              <w:rPr>
                <w:color w:val="000000" w:themeColor="text1"/>
              </w:rPr>
              <w:t>Patients and carers</w:t>
            </w:r>
          </w:p>
          <w:p w14:paraId="213B4872" w14:textId="77777777" w:rsidR="004011EF" w:rsidRPr="00BE14BD" w:rsidRDefault="004011EF" w:rsidP="002E545B">
            <w:pPr>
              <w:pStyle w:val="ListParagraph"/>
              <w:numPr>
                <w:ilvl w:val="0"/>
                <w:numId w:val="3"/>
              </w:numPr>
              <w:rPr>
                <w:color w:val="000000" w:themeColor="text1"/>
              </w:rPr>
            </w:pPr>
            <w:r w:rsidRPr="00BE14BD">
              <w:rPr>
                <w:color w:val="000000" w:themeColor="text1"/>
              </w:rPr>
              <w:t>STP footprints</w:t>
            </w:r>
            <w:r w:rsidR="0034004D">
              <w:rPr>
                <w:color w:val="000000" w:themeColor="text1"/>
              </w:rPr>
              <w:t xml:space="preserve"> in England</w:t>
            </w:r>
          </w:p>
          <w:p w14:paraId="7A56F83B" w14:textId="77777777" w:rsidR="004011EF" w:rsidRPr="00BE14BD" w:rsidRDefault="004011EF" w:rsidP="002E545B">
            <w:pPr>
              <w:pStyle w:val="ListParagraph"/>
              <w:numPr>
                <w:ilvl w:val="0"/>
                <w:numId w:val="3"/>
              </w:numPr>
              <w:rPr>
                <w:color w:val="000000" w:themeColor="text1"/>
              </w:rPr>
            </w:pPr>
            <w:r w:rsidRPr="00BE14BD">
              <w:rPr>
                <w:color w:val="000000" w:themeColor="text1"/>
              </w:rPr>
              <w:t>CCGs</w:t>
            </w:r>
            <w:r w:rsidR="0034004D">
              <w:rPr>
                <w:color w:val="000000" w:themeColor="text1"/>
              </w:rPr>
              <w:t xml:space="preserve"> and Health Boards</w:t>
            </w:r>
          </w:p>
          <w:p w14:paraId="757DDFD3" w14:textId="77777777" w:rsidR="004011EF" w:rsidRPr="00BE14BD" w:rsidRDefault="004011EF" w:rsidP="002E545B">
            <w:pPr>
              <w:pStyle w:val="ListParagraph"/>
              <w:numPr>
                <w:ilvl w:val="0"/>
                <w:numId w:val="3"/>
              </w:numPr>
              <w:rPr>
                <w:color w:val="000000" w:themeColor="text1"/>
              </w:rPr>
            </w:pPr>
            <w:r w:rsidRPr="00BE14BD">
              <w:rPr>
                <w:color w:val="000000" w:themeColor="text1"/>
              </w:rPr>
              <w:t>Clinical teams</w:t>
            </w:r>
          </w:p>
          <w:p w14:paraId="79008D2C" w14:textId="77777777" w:rsidR="004011EF" w:rsidRPr="00BE14BD" w:rsidRDefault="00784BFE" w:rsidP="002E545B">
            <w:pPr>
              <w:pStyle w:val="ListParagraph"/>
              <w:numPr>
                <w:ilvl w:val="0"/>
                <w:numId w:val="3"/>
              </w:numPr>
              <w:rPr>
                <w:color w:val="000000" w:themeColor="text1"/>
              </w:rPr>
            </w:pPr>
            <w:r w:rsidRPr="00BE14BD">
              <w:rPr>
                <w:color w:val="000000" w:themeColor="text1"/>
              </w:rPr>
              <w:t>The Care Quality C</w:t>
            </w:r>
            <w:r w:rsidR="004011EF" w:rsidRPr="00BE14BD">
              <w:rPr>
                <w:color w:val="000000" w:themeColor="text1"/>
              </w:rPr>
              <w:t>ommission”</w:t>
            </w:r>
          </w:p>
          <w:p w14:paraId="2534C400" w14:textId="77777777" w:rsidR="007D51BE" w:rsidRPr="00BE14BD" w:rsidRDefault="007D51BE" w:rsidP="00622DB2">
            <w:pPr>
              <w:rPr>
                <w:color w:val="000000" w:themeColor="text1"/>
              </w:rPr>
            </w:pPr>
          </w:p>
        </w:tc>
      </w:tr>
    </w:tbl>
    <w:p w14:paraId="3D274EAD" w14:textId="77777777" w:rsidR="0034004D" w:rsidRPr="00BE14BD" w:rsidRDefault="00D8152F" w:rsidP="00D8152F">
      <w:pPr>
        <w:tabs>
          <w:tab w:val="left" w:pos="1704"/>
        </w:tabs>
        <w:rPr>
          <w:color w:val="000000" w:themeColor="text1"/>
        </w:rPr>
      </w:pPr>
      <w:r w:rsidRPr="00BE14BD">
        <w:rPr>
          <w:color w:val="000000" w:themeColor="text1"/>
        </w:rPr>
        <w:tab/>
      </w:r>
      <w:bookmarkStart w:id="295" w:name="_Toc504572588"/>
      <w:bookmarkEnd w:id="295"/>
    </w:p>
    <w:tbl>
      <w:tblPr>
        <w:tblStyle w:val="TableGrid"/>
        <w:tblW w:w="0" w:type="auto"/>
        <w:tblLook w:val="04A0" w:firstRow="1" w:lastRow="0" w:firstColumn="1" w:lastColumn="0" w:noHBand="0" w:noVBand="1"/>
      </w:tblPr>
      <w:tblGrid>
        <w:gridCol w:w="9016"/>
      </w:tblGrid>
      <w:tr w:rsidR="00D8152F" w:rsidRPr="00BE14BD" w14:paraId="735B65E2" w14:textId="77777777" w:rsidTr="00FC756E">
        <w:tc>
          <w:tcPr>
            <w:tcW w:w="9242" w:type="dxa"/>
          </w:tcPr>
          <w:p w14:paraId="280217E5" w14:textId="77777777" w:rsidR="00D8152F" w:rsidRPr="00BE14BD" w:rsidRDefault="00D8152F" w:rsidP="002E545B">
            <w:pPr>
              <w:pStyle w:val="Heading2"/>
              <w:numPr>
                <w:ilvl w:val="1"/>
                <w:numId w:val="10"/>
              </w:numPr>
              <w:ind w:left="426" w:hanging="426"/>
              <w:outlineLvl w:val="1"/>
            </w:pPr>
            <w:bookmarkStart w:id="296" w:name="_Toc513109603"/>
            <w:r w:rsidRPr="00BE14BD">
              <w:t>Editorial independence</w:t>
            </w:r>
            <w:bookmarkStart w:id="297" w:name="_Toc504572589"/>
            <w:bookmarkEnd w:id="296"/>
            <w:bookmarkEnd w:id="297"/>
          </w:p>
        </w:tc>
        <w:bookmarkStart w:id="298" w:name="_Toc504572590"/>
        <w:bookmarkEnd w:id="298"/>
      </w:tr>
      <w:tr w:rsidR="00D8152F" w:rsidRPr="00BE14BD" w14:paraId="30E31BC0" w14:textId="77777777" w:rsidTr="00FC756E">
        <w:tc>
          <w:tcPr>
            <w:tcW w:w="9242" w:type="dxa"/>
          </w:tcPr>
          <w:p w14:paraId="14608A10" w14:textId="77777777" w:rsidR="00D8152F" w:rsidRDefault="009B75C8" w:rsidP="00FC756E">
            <w:pPr>
              <w:rPr>
                <w:color w:val="000000" w:themeColor="text1"/>
              </w:rPr>
            </w:pPr>
            <w:bookmarkStart w:id="299" w:name="_Toc504572593"/>
            <w:bookmarkEnd w:id="299"/>
            <w:r>
              <w:rPr>
                <w:color w:val="000000" w:themeColor="text1"/>
              </w:rPr>
              <w:t>The content of outputs including findings, recommendations etc are written by the NELA Project Team with expert input from the NELA CRG and overseen by the NELA Project Board.</w:t>
            </w:r>
          </w:p>
          <w:p w14:paraId="569D3E22" w14:textId="77777777" w:rsidR="009B75C8" w:rsidRPr="00BE14BD" w:rsidRDefault="009B75C8" w:rsidP="00FC756E">
            <w:pPr>
              <w:rPr>
                <w:color w:val="000000" w:themeColor="text1"/>
              </w:rPr>
            </w:pPr>
            <w:r>
              <w:rPr>
                <w:color w:val="000000" w:themeColor="text1"/>
              </w:rPr>
              <w:t>Governance processes have been described in previous section.</w:t>
            </w:r>
          </w:p>
          <w:p w14:paraId="696592A3" w14:textId="77777777" w:rsidR="00D8152F" w:rsidRPr="00BE14BD" w:rsidRDefault="00D8152F" w:rsidP="00FC756E">
            <w:pPr>
              <w:rPr>
                <w:color w:val="000000" w:themeColor="text1"/>
              </w:rPr>
            </w:pPr>
            <w:bookmarkStart w:id="300" w:name="_Toc504572594"/>
            <w:bookmarkEnd w:id="300"/>
          </w:p>
          <w:p w14:paraId="78B773D1" w14:textId="77777777" w:rsidR="00D8152F" w:rsidRPr="00BE14BD" w:rsidRDefault="00D8152F" w:rsidP="00FC756E">
            <w:pPr>
              <w:rPr>
                <w:color w:val="000000" w:themeColor="text1"/>
              </w:rPr>
            </w:pPr>
            <w:bookmarkStart w:id="301" w:name="_Toc504572595"/>
            <w:bookmarkEnd w:id="301"/>
          </w:p>
        </w:tc>
        <w:bookmarkStart w:id="302" w:name="_Toc504572596"/>
        <w:bookmarkEnd w:id="302"/>
      </w:tr>
      <w:tr w:rsidR="00D8152F" w:rsidRPr="00BE14BD" w14:paraId="240E2BF6" w14:textId="77777777" w:rsidTr="00FC756E">
        <w:tc>
          <w:tcPr>
            <w:tcW w:w="9242" w:type="dxa"/>
          </w:tcPr>
          <w:p w14:paraId="13AC7449" w14:textId="77777777" w:rsidR="00D8152F" w:rsidRPr="00BE14BD" w:rsidRDefault="00C00B36" w:rsidP="00FC756E">
            <w:pPr>
              <w:rPr>
                <w:color w:val="000000" w:themeColor="text1"/>
              </w:rPr>
            </w:pPr>
            <w:r w:rsidRPr="00BE14BD">
              <w:rPr>
                <w:color w:val="000000" w:themeColor="text1"/>
              </w:rPr>
              <w:t xml:space="preserve">Example: </w:t>
            </w:r>
            <w:bookmarkStart w:id="303" w:name="_Toc504572597"/>
            <w:bookmarkEnd w:id="303"/>
          </w:p>
          <w:p w14:paraId="59F5DEB3" w14:textId="77777777" w:rsidR="00C00B36" w:rsidRPr="00BE14BD" w:rsidRDefault="00C00B36" w:rsidP="00FC756E">
            <w:pPr>
              <w:rPr>
                <w:color w:val="000000" w:themeColor="text1"/>
              </w:rPr>
            </w:pPr>
            <w:bookmarkStart w:id="304" w:name="_Toc504572598"/>
            <w:bookmarkEnd w:id="304"/>
          </w:p>
          <w:p w14:paraId="486D4C1F" w14:textId="77777777" w:rsidR="00C00B36" w:rsidRPr="00BE14BD" w:rsidRDefault="00C00B36" w:rsidP="00FC756E">
            <w:pPr>
              <w:rPr>
                <w:color w:val="000000" w:themeColor="text1"/>
              </w:rPr>
            </w:pPr>
            <w:r w:rsidRPr="00BE14BD">
              <w:rPr>
                <w:color w:val="000000" w:themeColor="text1"/>
              </w:rPr>
              <w:t>‘As an independently commissioned programme, the contents of the outputs are written by XXX and quality assured by the Board through the governance processes described in previous sections.’</w:t>
            </w:r>
            <w:bookmarkStart w:id="305" w:name="_Toc504572599"/>
            <w:bookmarkEnd w:id="305"/>
          </w:p>
        </w:tc>
        <w:bookmarkStart w:id="306" w:name="_Toc504572600"/>
        <w:bookmarkEnd w:id="306"/>
      </w:tr>
    </w:tbl>
    <w:p w14:paraId="4EB94905" w14:textId="77777777" w:rsidR="0034004D" w:rsidRDefault="0034004D" w:rsidP="00D8152F">
      <w:pPr>
        <w:tabs>
          <w:tab w:val="left" w:pos="1704"/>
        </w:tabs>
        <w:rPr>
          <w:color w:val="000000" w:themeColor="text1"/>
        </w:rPr>
      </w:pPr>
      <w:bookmarkStart w:id="307" w:name="_Toc504572601"/>
      <w:bookmarkEnd w:id="307"/>
    </w:p>
    <w:p w14:paraId="353317B0" w14:textId="77777777" w:rsidR="00C348A9" w:rsidRPr="00BE14BD" w:rsidRDefault="00C348A9" w:rsidP="00D8152F">
      <w:pPr>
        <w:tabs>
          <w:tab w:val="left" w:pos="1704"/>
        </w:tabs>
        <w:rPr>
          <w:color w:val="000000" w:themeColor="text1"/>
        </w:rPr>
      </w:pPr>
    </w:p>
    <w:tbl>
      <w:tblPr>
        <w:tblStyle w:val="TableGrid"/>
        <w:tblW w:w="0" w:type="auto"/>
        <w:tblLook w:val="04A0" w:firstRow="1" w:lastRow="0" w:firstColumn="1" w:lastColumn="0" w:noHBand="0" w:noVBand="1"/>
      </w:tblPr>
      <w:tblGrid>
        <w:gridCol w:w="9016"/>
      </w:tblGrid>
      <w:tr w:rsidR="00622DB2" w:rsidRPr="00BE14BD" w14:paraId="3DE4A032" w14:textId="77777777" w:rsidTr="00622DB2">
        <w:trPr>
          <w:hidden/>
        </w:trPr>
        <w:tc>
          <w:tcPr>
            <w:tcW w:w="9242" w:type="dxa"/>
          </w:tcPr>
          <w:p w14:paraId="042090BC" w14:textId="77777777" w:rsidR="00892130" w:rsidRPr="00892130" w:rsidRDefault="00892130" w:rsidP="002E545B">
            <w:pPr>
              <w:pStyle w:val="ListParagraph"/>
              <w:keepNext/>
              <w:keepLines/>
              <w:numPr>
                <w:ilvl w:val="0"/>
                <w:numId w:val="12"/>
              </w:numPr>
              <w:spacing w:before="200"/>
              <w:contextualSpacing w:val="0"/>
              <w:outlineLvl w:val="1"/>
              <w:rPr>
                <w:rFonts w:asciiTheme="majorHAnsi" w:eastAsiaTheme="majorEastAsia" w:hAnsiTheme="majorHAnsi" w:cstheme="majorBidi"/>
                <w:b/>
                <w:bCs/>
                <w:vanish/>
                <w:color w:val="000000" w:themeColor="text1"/>
                <w:szCs w:val="26"/>
              </w:rPr>
            </w:pPr>
            <w:bookmarkStart w:id="308" w:name="_Toc503420308"/>
            <w:bookmarkStart w:id="309" w:name="_Toc503422088"/>
            <w:bookmarkStart w:id="310" w:name="_Toc503422294"/>
            <w:bookmarkStart w:id="311" w:name="_Toc503422380"/>
            <w:bookmarkStart w:id="312" w:name="_Toc503422447"/>
            <w:bookmarkStart w:id="313" w:name="_Toc503422515"/>
            <w:bookmarkStart w:id="314" w:name="_Toc503424762"/>
            <w:bookmarkStart w:id="315" w:name="_Toc503424834"/>
            <w:bookmarkStart w:id="316" w:name="_Toc503436835"/>
            <w:bookmarkStart w:id="317" w:name="_Toc504572602"/>
            <w:bookmarkStart w:id="318" w:name="_Toc504988660"/>
            <w:bookmarkStart w:id="319" w:name="_Toc504988725"/>
            <w:bookmarkStart w:id="320" w:name="_Toc504988792"/>
            <w:bookmarkStart w:id="321" w:name="_Toc504988858"/>
            <w:bookmarkStart w:id="322" w:name="_Toc504989067"/>
            <w:bookmarkStart w:id="323" w:name="_Toc504989153"/>
            <w:bookmarkStart w:id="324" w:name="_Toc504989292"/>
            <w:bookmarkStart w:id="325" w:name="_Toc513109251"/>
            <w:bookmarkStart w:id="326" w:name="_Toc513109307"/>
            <w:bookmarkStart w:id="327" w:name="_Toc513109378"/>
            <w:bookmarkStart w:id="328" w:name="_Toc513109434"/>
            <w:bookmarkStart w:id="329" w:name="_Toc513109491"/>
            <w:bookmarkStart w:id="330" w:name="_Toc513109548"/>
            <w:bookmarkStart w:id="331" w:name="_Toc513109604"/>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705D2EF2" w14:textId="77777777" w:rsidR="00892130" w:rsidRPr="00892130" w:rsidRDefault="00892130" w:rsidP="002E545B">
            <w:pPr>
              <w:pStyle w:val="ListParagraph"/>
              <w:keepNext/>
              <w:keepLines/>
              <w:numPr>
                <w:ilvl w:val="0"/>
                <w:numId w:val="12"/>
              </w:numPr>
              <w:spacing w:before="200"/>
              <w:contextualSpacing w:val="0"/>
              <w:outlineLvl w:val="1"/>
              <w:rPr>
                <w:rFonts w:asciiTheme="majorHAnsi" w:eastAsiaTheme="majorEastAsia" w:hAnsiTheme="majorHAnsi" w:cstheme="majorBidi"/>
                <w:b/>
                <w:bCs/>
                <w:vanish/>
                <w:color w:val="000000" w:themeColor="text1"/>
                <w:szCs w:val="26"/>
              </w:rPr>
            </w:pPr>
            <w:bookmarkStart w:id="332" w:name="_Toc503420309"/>
            <w:bookmarkStart w:id="333" w:name="_Toc503422089"/>
            <w:bookmarkStart w:id="334" w:name="_Toc503422295"/>
            <w:bookmarkStart w:id="335" w:name="_Toc503422381"/>
            <w:bookmarkStart w:id="336" w:name="_Toc503422448"/>
            <w:bookmarkStart w:id="337" w:name="_Toc503422516"/>
            <w:bookmarkStart w:id="338" w:name="_Toc503424763"/>
            <w:bookmarkStart w:id="339" w:name="_Toc503424835"/>
            <w:bookmarkStart w:id="340" w:name="_Toc503436836"/>
            <w:bookmarkStart w:id="341" w:name="_Toc504572603"/>
            <w:bookmarkStart w:id="342" w:name="_Toc504988661"/>
            <w:bookmarkStart w:id="343" w:name="_Toc504988726"/>
            <w:bookmarkStart w:id="344" w:name="_Toc504988793"/>
            <w:bookmarkStart w:id="345" w:name="_Toc504988859"/>
            <w:bookmarkStart w:id="346" w:name="_Toc504989068"/>
            <w:bookmarkStart w:id="347" w:name="_Toc504989154"/>
            <w:bookmarkStart w:id="348" w:name="_Toc504989293"/>
            <w:bookmarkStart w:id="349" w:name="_Toc513109252"/>
            <w:bookmarkStart w:id="350" w:name="_Toc513109308"/>
            <w:bookmarkStart w:id="351" w:name="_Toc513109379"/>
            <w:bookmarkStart w:id="352" w:name="_Toc513109435"/>
            <w:bookmarkStart w:id="353" w:name="_Toc513109492"/>
            <w:bookmarkStart w:id="354" w:name="_Toc513109549"/>
            <w:bookmarkStart w:id="355" w:name="_Toc513109605"/>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41DEF206" w14:textId="77777777" w:rsidR="00892130" w:rsidRPr="00892130" w:rsidRDefault="00892130" w:rsidP="002E545B">
            <w:pPr>
              <w:pStyle w:val="ListParagraph"/>
              <w:keepNext/>
              <w:keepLines/>
              <w:numPr>
                <w:ilvl w:val="0"/>
                <w:numId w:val="12"/>
              </w:numPr>
              <w:spacing w:before="200"/>
              <w:contextualSpacing w:val="0"/>
              <w:outlineLvl w:val="1"/>
              <w:rPr>
                <w:rFonts w:asciiTheme="majorHAnsi" w:eastAsiaTheme="majorEastAsia" w:hAnsiTheme="majorHAnsi" w:cstheme="majorBidi"/>
                <w:b/>
                <w:bCs/>
                <w:vanish/>
                <w:color w:val="000000" w:themeColor="text1"/>
                <w:szCs w:val="26"/>
              </w:rPr>
            </w:pPr>
            <w:bookmarkStart w:id="356" w:name="_Toc503420310"/>
            <w:bookmarkStart w:id="357" w:name="_Toc503422090"/>
            <w:bookmarkStart w:id="358" w:name="_Toc503422296"/>
            <w:bookmarkStart w:id="359" w:name="_Toc503422382"/>
            <w:bookmarkStart w:id="360" w:name="_Toc503422449"/>
            <w:bookmarkStart w:id="361" w:name="_Toc503422517"/>
            <w:bookmarkStart w:id="362" w:name="_Toc503424764"/>
            <w:bookmarkStart w:id="363" w:name="_Toc503424836"/>
            <w:bookmarkStart w:id="364" w:name="_Toc503436837"/>
            <w:bookmarkStart w:id="365" w:name="_Toc504572604"/>
            <w:bookmarkStart w:id="366" w:name="_Toc504988662"/>
            <w:bookmarkStart w:id="367" w:name="_Toc504988727"/>
            <w:bookmarkStart w:id="368" w:name="_Toc504988794"/>
            <w:bookmarkStart w:id="369" w:name="_Toc504988860"/>
            <w:bookmarkStart w:id="370" w:name="_Toc504989069"/>
            <w:bookmarkStart w:id="371" w:name="_Toc504989155"/>
            <w:bookmarkStart w:id="372" w:name="_Toc504989294"/>
            <w:bookmarkStart w:id="373" w:name="_Toc513109253"/>
            <w:bookmarkStart w:id="374" w:name="_Toc513109309"/>
            <w:bookmarkStart w:id="375" w:name="_Toc513109380"/>
            <w:bookmarkStart w:id="376" w:name="_Toc513109436"/>
            <w:bookmarkStart w:id="377" w:name="_Toc513109493"/>
            <w:bookmarkStart w:id="378" w:name="_Toc513109550"/>
            <w:bookmarkStart w:id="379" w:name="_Toc513109606"/>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20F7B09D" w14:textId="77777777" w:rsidR="00892130" w:rsidRPr="00892130" w:rsidRDefault="00892130" w:rsidP="002E545B">
            <w:pPr>
              <w:pStyle w:val="ListParagraph"/>
              <w:keepNext/>
              <w:keepLines/>
              <w:numPr>
                <w:ilvl w:val="0"/>
                <w:numId w:val="12"/>
              </w:numPr>
              <w:spacing w:before="200"/>
              <w:contextualSpacing w:val="0"/>
              <w:outlineLvl w:val="1"/>
              <w:rPr>
                <w:rFonts w:asciiTheme="majorHAnsi" w:eastAsiaTheme="majorEastAsia" w:hAnsiTheme="majorHAnsi" w:cstheme="majorBidi"/>
                <w:b/>
                <w:bCs/>
                <w:vanish/>
                <w:color w:val="000000" w:themeColor="text1"/>
                <w:szCs w:val="26"/>
              </w:rPr>
            </w:pPr>
            <w:bookmarkStart w:id="380" w:name="_Toc503420311"/>
            <w:bookmarkStart w:id="381" w:name="_Toc503422091"/>
            <w:bookmarkStart w:id="382" w:name="_Toc503422297"/>
            <w:bookmarkStart w:id="383" w:name="_Toc503422383"/>
            <w:bookmarkStart w:id="384" w:name="_Toc503422450"/>
            <w:bookmarkStart w:id="385" w:name="_Toc503422518"/>
            <w:bookmarkStart w:id="386" w:name="_Toc503424765"/>
            <w:bookmarkStart w:id="387" w:name="_Toc503424837"/>
            <w:bookmarkStart w:id="388" w:name="_Toc503436838"/>
            <w:bookmarkStart w:id="389" w:name="_Toc504572605"/>
            <w:bookmarkStart w:id="390" w:name="_Toc504988663"/>
            <w:bookmarkStart w:id="391" w:name="_Toc504988728"/>
            <w:bookmarkStart w:id="392" w:name="_Toc504988795"/>
            <w:bookmarkStart w:id="393" w:name="_Toc504988861"/>
            <w:bookmarkStart w:id="394" w:name="_Toc504989070"/>
            <w:bookmarkStart w:id="395" w:name="_Toc504989156"/>
            <w:bookmarkStart w:id="396" w:name="_Toc504989295"/>
            <w:bookmarkStart w:id="397" w:name="_Toc513109254"/>
            <w:bookmarkStart w:id="398" w:name="_Toc513109310"/>
            <w:bookmarkStart w:id="399" w:name="_Toc513109381"/>
            <w:bookmarkStart w:id="400" w:name="_Toc513109437"/>
            <w:bookmarkStart w:id="401" w:name="_Toc513109494"/>
            <w:bookmarkStart w:id="402" w:name="_Toc513109551"/>
            <w:bookmarkStart w:id="403" w:name="_Toc513109607"/>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593F481B" w14:textId="77777777" w:rsidR="00892130" w:rsidRPr="00892130" w:rsidRDefault="00892130" w:rsidP="002E545B">
            <w:pPr>
              <w:pStyle w:val="ListParagraph"/>
              <w:keepNext/>
              <w:keepLines/>
              <w:numPr>
                <w:ilvl w:val="0"/>
                <w:numId w:val="12"/>
              </w:numPr>
              <w:spacing w:before="200"/>
              <w:contextualSpacing w:val="0"/>
              <w:outlineLvl w:val="1"/>
              <w:rPr>
                <w:rFonts w:asciiTheme="majorHAnsi" w:eastAsiaTheme="majorEastAsia" w:hAnsiTheme="majorHAnsi" w:cstheme="majorBidi"/>
                <w:b/>
                <w:bCs/>
                <w:vanish/>
                <w:color w:val="000000" w:themeColor="text1"/>
                <w:szCs w:val="26"/>
              </w:rPr>
            </w:pPr>
            <w:bookmarkStart w:id="404" w:name="_Toc503420312"/>
            <w:bookmarkStart w:id="405" w:name="_Toc503422092"/>
            <w:bookmarkStart w:id="406" w:name="_Toc503422298"/>
            <w:bookmarkStart w:id="407" w:name="_Toc503422384"/>
            <w:bookmarkStart w:id="408" w:name="_Toc503422451"/>
            <w:bookmarkStart w:id="409" w:name="_Toc503422519"/>
            <w:bookmarkStart w:id="410" w:name="_Toc503424766"/>
            <w:bookmarkStart w:id="411" w:name="_Toc503424838"/>
            <w:bookmarkStart w:id="412" w:name="_Toc503436839"/>
            <w:bookmarkStart w:id="413" w:name="_Toc504572606"/>
            <w:bookmarkStart w:id="414" w:name="_Toc504988664"/>
            <w:bookmarkStart w:id="415" w:name="_Toc504988729"/>
            <w:bookmarkStart w:id="416" w:name="_Toc504988796"/>
            <w:bookmarkStart w:id="417" w:name="_Toc504988862"/>
            <w:bookmarkStart w:id="418" w:name="_Toc504989071"/>
            <w:bookmarkStart w:id="419" w:name="_Toc504989157"/>
            <w:bookmarkStart w:id="420" w:name="_Toc504989296"/>
            <w:bookmarkStart w:id="421" w:name="_Toc513109255"/>
            <w:bookmarkStart w:id="422" w:name="_Toc513109311"/>
            <w:bookmarkStart w:id="423" w:name="_Toc513109382"/>
            <w:bookmarkStart w:id="424" w:name="_Toc513109438"/>
            <w:bookmarkStart w:id="425" w:name="_Toc513109495"/>
            <w:bookmarkStart w:id="426" w:name="_Toc513109552"/>
            <w:bookmarkStart w:id="427" w:name="_Toc513109608"/>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6BBE222D" w14:textId="77777777" w:rsidR="00892130" w:rsidRPr="00892130" w:rsidRDefault="00892130" w:rsidP="002E545B">
            <w:pPr>
              <w:pStyle w:val="ListParagraph"/>
              <w:keepNext/>
              <w:keepLines/>
              <w:numPr>
                <w:ilvl w:val="0"/>
                <w:numId w:val="12"/>
              </w:numPr>
              <w:spacing w:before="200"/>
              <w:contextualSpacing w:val="0"/>
              <w:outlineLvl w:val="1"/>
              <w:rPr>
                <w:rFonts w:asciiTheme="majorHAnsi" w:eastAsiaTheme="majorEastAsia" w:hAnsiTheme="majorHAnsi" w:cstheme="majorBidi"/>
                <w:b/>
                <w:bCs/>
                <w:vanish/>
                <w:color w:val="000000" w:themeColor="text1"/>
                <w:szCs w:val="26"/>
              </w:rPr>
            </w:pPr>
            <w:bookmarkStart w:id="428" w:name="_Toc503420313"/>
            <w:bookmarkStart w:id="429" w:name="_Toc503422093"/>
            <w:bookmarkStart w:id="430" w:name="_Toc503422299"/>
            <w:bookmarkStart w:id="431" w:name="_Toc503422385"/>
            <w:bookmarkStart w:id="432" w:name="_Toc503422452"/>
            <w:bookmarkStart w:id="433" w:name="_Toc503422520"/>
            <w:bookmarkStart w:id="434" w:name="_Toc503424767"/>
            <w:bookmarkStart w:id="435" w:name="_Toc503424839"/>
            <w:bookmarkStart w:id="436" w:name="_Toc503436840"/>
            <w:bookmarkStart w:id="437" w:name="_Toc504572607"/>
            <w:bookmarkStart w:id="438" w:name="_Toc504988665"/>
            <w:bookmarkStart w:id="439" w:name="_Toc504988730"/>
            <w:bookmarkStart w:id="440" w:name="_Toc504988797"/>
            <w:bookmarkStart w:id="441" w:name="_Toc504988863"/>
            <w:bookmarkStart w:id="442" w:name="_Toc504989072"/>
            <w:bookmarkStart w:id="443" w:name="_Toc504989158"/>
            <w:bookmarkStart w:id="444" w:name="_Toc504989297"/>
            <w:bookmarkStart w:id="445" w:name="_Toc513109256"/>
            <w:bookmarkStart w:id="446" w:name="_Toc513109312"/>
            <w:bookmarkStart w:id="447" w:name="_Toc513109383"/>
            <w:bookmarkStart w:id="448" w:name="_Toc513109439"/>
            <w:bookmarkStart w:id="449" w:name="_Toc513109496"/>
            <w:bookmarkStart w:id="450" w:name="_Toc513109553"/>
            <w:bookmarkStart w:id="451" w:name="_Toc513109609"/>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7832078A" w14:textId="77777777" w:rsidR="00892130" w:rsidRPr="00892130" w:rsidRDefault="00892130" w:rsidP="002E545B">
            <w:pPr>
              <w:pStyle w:val="ListParagraph"/>
              <w:keepNext/>
              <w:keepLines/>
              <w:numPr>
                <w:ilvl w:val="0"/>
                <w:numId w:val="12"/>
              </w:numPr>
              <w:spacing w:before="200"/>
              <w:contextualSpacing w:val="0"/>
              <w:outlineLvl w:val="1"/>
              <w:rPr>
                <w:rFonts w:asciiTheme="majorHAnsi" w:eastAsiaTheme="majorEastAsia" w:hAnsiTheme="majorHAnsi" w:cstheme="majorBidi"/>
                <w:b/>
                <w:bCs/>
                <w:vanish/>
                <w:color w:val="000000" w:themeColor="text1"/>
                <w:szCs w:val="26"/>
              </w:rPr>
            </w:pPr>
            <w:bookmarkStart w:id="452" w:name="_Toc503420314"/>
            <w:bookmarkStart w:id="453" w:name="_Toc503422094"/>
            <w:bookmarkStart w:id="454" w:name="_Toc503422300"/>
            <w:bookmarkStart w:id="455" w:name="_Toc503422386"/>
            <w:bookmarkStart w:id="456" w:name="_Toc503422453"/>
            <w:bookmarkStart w:id="457" w:name="_Toc503422521"/>
            <w:bookmarkStart w:id="458" w:name="_Toc503424768"/>
            <w:bookmarkStart w:id="459" w:name="_Toc503424840"/>
            <w:bookmarkStart w:id="460" w:name="_Toc503436841"/>
            <w:bookmarkStart w:id="461" w:name="_Toc504572608"/>
            <w:bookmarkStart w:id="462" w:name="_Toc504988666"/>
            <w:bookmarkStart w:id="463" w:name="_Toc504988731"/>
            <w:bookmarkStart w:id="464" w:name="_Toc504988798"/>
            <w:bookmarkStart w:id="465" w:name="_Toc504988864"/>
            <w:bookmarkStart w:id="466" w:name="_Toc504989073"/>
            <w:bookmarkStart w:id="467" w:name="_Toc504989159"/>
            <w:bookmarkStart w:id="468" w:name="_Toc504989298"/>
            <w:bookmarkStart w:id="469" w:name="_Toc513109257"/>
            <w:bookmarkStart w:id="470" w:name="_Toc513109313"/>
            <w:bookmarkStart w:id="471" w:name="_Toc513109384"/>
            <w:bookmarkStart w:id="472" w:name="_Toc513109440"/>
            <w:bookmarkStart w:id="473" w:name="_Toc513109497"/>
            <w:bookmarkStart w:id="474" w:name="_Toc513109554"/>
            <w:bookmarkStart w:id="475" w:name="_Toc513109610"/>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32582841" w14:textId="77777777" w:rsidR="00892130" w:rsidRPr="00892130" w:rsidRDefault="00892130" w:rsidP="002E545B">
            <w:pPr>
              <w:pStyle w:val="ListParagraph"/>
              <w:keepNext/>
              <w:keepLines/>
              <w:numPr>
                <w:ilvl w:val="1"/>
                <w:numId w:val="12"/>
              </w:numPr>
              <w:spacing w:before="200"/>
              <w:contextualSpacing w:val="0"/>
              <w:outlineLvl w:val="1"/>
              <w:rPr>
                <w:rFonts w:asciiTheme="majorHAnsi" w:eastAsiaTheme="majorEastAsia" w:hAnsiTheme="majorHAnsi" w:cstheme="majorBidi"/>
                <w:b/>
                <w:bCs/>
                <w:vanish/>
                <w:color w:val="000000" w:themeColor="text1"/>
                <w:szCs w:val="26"/>
              </w:rPr>
            </w:pPr>
            <w:bookmarkStart w:id="476" w:name="_Toc503420315"/>
            <w:bookmarkStart w:id="477" w:name="_Toc503422095"/>
            <w:bookmarkStart w:id="478" w:name="_Toc503422301"/>
            <w:bookmarkStart w:id="479" w:name="_Toc503422387"/>
            <w:bookmarkStart w:id="480" w:name="_Toc503422454"/>
            <w:bookmarkStart w:id="481" w:name="_Toc503422522"/>
            <w:bookmarkStart w:id="482" w:name="_Toc503424769"/>
            <w:bookmarkStart w:id="483" w:name="_Toc503424841"/>
            <w:bookmarkStart w:id="484" w:name="_Toc503436842"/>
            <w:bookmarkStart w:id="485" w:name="_Toc504572609"/>
            <w:bookmarkStart w:id="486" w:name="_Toc504988667"/>
            <w:bookmarkStart w:id="487" w:name="_Toc504988732"/>
            <w:bookmarkStart w:id="488" w:name="_Toc504988799"/>
            <w:bookmarkStart w:id="489" w:name="_Toc504988865"/>
            <w:bookmarkStart w:id="490" w:name="_Toc504989074"/>
            <w:bookmarkStart w:id="491" w:name="_Toc504989160"/>
            <w:bookmarkStart w:id="492" w:name="_Toc504989299"/>
            <w:bookmarkStart w:id="493" w:name="_Toc513109258"/>
            <w:bookmarkStart w:id="494" w:name="_Toc513109314"/>
            <w:bookmarkStart w:id="495" w:name="_Toc513109385"/>
            <w:bookmarkStart w:id="496" w:name="_Toc513109441"/>
            <w:bookmarkStart w:id="497" w:name="_Toc513109498"/>
            <w:bookmarkStart w:id="498" w:name="_Toc513109555"/>
            <w:bookmarkStart w:id="499" w:name="_Toc513109611"/>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7B0D0779" w14:textId="77777777" w:rsidR="00622DB2" w:rsidRPr="00BE14BD" w:rsidRDefault="00622DB2" w:rsidP="002E545B">
            <w:pPr>
              <w:pStyle w:val="Heading2"/>
              <w:numPr>
                <w:ilvl w:val="1"/>
                <w:numId w:val="13"/>
              </w:numPr>
              <w:outlineLvl w:val="1"/>
            </w:pPr>
            <w:bookmarkStart w:id="500" w:name="_Toc513109612"/>
            <w:r w:rsidRPr="00BE14BD">
              <w:t>The m</w:t>
            </w:r>
            <w:r w:rsidR="00D8152F" w:rsidRPr="00BE14BD">
              <w:t>odalities</w:t>
            </w:r>
            <w:r w:rsidRPr="00BE14BD">
              <w:t xml:space="preserve"> of feedback</w:t>
            </w:r>
            <w:r w:rsidR="00A34172">
              <w:t xml:space="preserve"> and outputs</w:t>
            </w:r>
            <w:bookmarkEnd w:id="500"/>
          </w:p>
        </w:tc>
      </w:tr>
      <w:tr w:rsidR="00622DB2" w:rsidRPr="00BE14BD" w14:paraId="057A57FB" w14:textId="77777777" w:rsidTr="00622DB2">
        <w:tc>
          <w:tcPr>
            <w:tcW w:w="9242" w:type="dxa"/>
          </w:tcPr>
          <w:p w14:paraId="06E28618" w14:textId="77777777" w:rsidR="00BA4C09" w:rsidRDefault="00BA4C09" w:rsidP="00622DB2">
            <w:pPr>
              <w:rPr>
                <w:color w:val="000000" w:themeColor="text1"/>
              </w:rPr>
            </w:pPr>
            <w:r>
              <w:rPr>
                <w:color w:val="000000" w:themeColor="text1"/>
              </w:rPr>
              <w:t>Feedback and outputs are provided by:</w:t>
            </w:r>
          </w:p>
          <w:p w14:paraId="3B3EF7B9"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 xml:space="preserve">Summary written reports </w:t>
            </w:r>
          </w:p>
          <w:p w14:paraId="79B2461A"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 xml:space="preserve">Comprehensive written reports </w:t>
            </w:r>
          </w:p>
          <w:p w14:paraId="473841BD" w14:textId="77777777" w:rsidR="00BA4C09" w:rsidRDefault="00BA4C09" w:rsidP="00BA4C09">
            <w:pPr>
              <w:rPr>
                <w:color w:val="000000" w:themeColor="text1"/>
              </w:rPr>
            </w:pPr>
            <w:r w:rsidRPr="00BA4C09">
              <w:rPr>
                <w:color w:val="000000" w:themeColor="text1"/>
              </w:rPr>
              <w:t>•</w:t>
            </w:r>
            <w:r w:rsidRPr="00BA4C09">
              <w:rPr>
                <w:color w:val="000000" w:themeColor="text1"/>
              </w:rPr>
              <w:tab/>
              <w:t>Online feedback</w:t>
            </w:r>
          </w:p>
          <w:p w14:paraId="543ED7E2" w14:textId="77777777" w:rsidR="00BA4C09" w:rsidRPr="00BA4C09" w:rsidRDefault="00BA4C09" w:rsidP="002E545B">
            <w:pPr>
              <w:pStyle w:val="ListParagraph"/>
              <w:numPr>
                <w:ilvl w:val="0"/>
                <w:numId w:val="18"/>
              </w:numPr>
              <w:ind w:hanging="720"/>
              <w:rPr>
                <w:color w:val="000000" w:themeColor="text1"/>
              </w:rPr>
            </w:pPr>
            <w:r w:rsidRPr="00BA4C09">
              <w:rPr>
                <w:color w:val="000000" w:themeColor="text1"/>
              </w:rPr>
              <w:lastRenderedPageBreak/>
              <w:t>Website</w:t>
            </w:r>
          </w:p>
          <w:p w14:paraId="09ECEC58" w14:textId="77777777" w:rsidR="00BA4C09" w:rsidRPr="00BA4C09" w:rsidRDefault="00BA4C09" w:rsidP="002E545B">
            <w:pPr>
              <w:pStyle w:val="ListParagraph"/>
              <w:numPr>
                <w:ilvl w:val="0"/>
                <w:numId w:val="17"/>
              </w:numPr>
              <w:ind w:hanging="720"/>
              <w:rPr>
                <w:color w:val="000000" w:themeColor="text1"/>
              </w:rPr>
            </w:pPr>
            <w:r w:rsidRPr="00BA4C09">
              <w:rPr>
                <w:color w:val="000000" w:themeColor="text1"/>
              </w:rPr>
              <w:t>Newsletter</w:t>
            </w:r>
            <w:r>
              <w:rPr>
                <w:color w:val="000000" w:themeColor="text1"/>
              </w:rPr>
              <w:t>s</w:t>
            </w:r>
          </w:p>
          <w:p w14:paraId="6133AD61"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Dashboards</w:t>
            </w:r>
          </w:p>
          <w:p w14:paraId="168F5209"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Slidesets</w:t>
            </w:r>
          </w:p>
          <w:p w14:paraId="134AD70C"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Data visualisations</w:t>
            </w:r>
          </w:p>
          <w:p w14:paraId="3928AE8B"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Infographics</w:t>
            </w:r>
          </w:p>
          <w:p w14:paraId="68BCD366"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Data tables</w:t>
            </w:r>
          </w:p>
          <w:p w14:paraId="2F06E625"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Interactive tools</w:t>
            </w:r>
          </w:p>
          <w:p w14:paraId="36B7D71C"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Maps</w:t>
            </w:r>
          </w:p>
          <w:p w14:paraId="45C41374"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Meetings and workshops</w:t>
            </w:r>
          </w:p>
          <w:p w14:paraId="0E2B3185"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Professional conferences</w:t>
            </w:r>
          </w:p>
          <w:p w14:paraId="2A176FC5"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Verbal feedback by a national peer</w:t>
            </w:r>
          </w:p>
          <w:p w14:paraId="602791BC"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Verbal feedback by a local peer</w:t>
            </w:r>
          </w:p>
          <w:p w14:paraId="690EC9D6"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Information resources for patients (e.g. NHS Choices)</w:t>
            </w:r>
          </w:p>
          <w:p w14:paraId="77621033"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Data that will be adapted and synthesised by other organisations (e.g. CQC) and programmes (e.g. GIRFT)</w:t>
            </w:r>
          </w:p>
          <w:p w14:paraId="08145F3B"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Press releases</w:t>
            </w:r>
          </w:p>
          <w:p w14:paraId="109600BA" w14:textId="77777777" w:rsidR="00BA4C09" w:rsidRPr="00BA4C09" w:rsidRDefault="00BA4C09" w:rsidP="00BA4C09">
            <w:pPr>
              <w:rPr>
                <w:color w:val="000000" w:themeColor="text1"/>
              </w:rPr>
            </w:pPr>
            <w:r w:rsidRPr="00BA4C09">
              <w:rPr>
                <w:color w:val="000000" w:themeColor="text1"/>
              </w:rPr>
              <w:t>•</w:t>
            </w:r>
            <w:r w:rsidRPr="00BA4C09">
              <w:rPr>
                <w:color w:val="000000" w:themeColor="text1"/>
              </w:rPr>
              <w:tab/>
              <w:t>Case studies</w:t>
            </w:r>
          </w:p>
          <w:p w14:paraId="65A68C13" w14:textId="77777777" w:rsidR="00BA4C09" w:rsidRDefault="00BA4C09" w:rsidP="00BA4C09">
            <w:pPr>
              <w:rPr>
                <w:color w:val="000000" w:themeColor="text1"/>
              </w:rPr>
            </w:pPr>
            <w:r w:rsidRPr="00BA4C09">
              <w:rPr>
                <w:color w:val="000000" w:themeColor="text1"/>
              </w:rPr>
              <w:t>•</w:t>
            </w:r>
            <w:r w:rsidRPr="00BA4C09">
              <w:rPr>
                <w:color w:val="000000" w:themeColor="text1"/>
              </w:rPr>
              <w:tab/>
              <w:t>Examples of best practice</w:t>
            </w:r>
          </w:p>
          <w:p w14:paraId="4158B10F" w14:textId="77777777" w:rsidR="00BA4C09" w:rsidRDefault="00BA4C09" w:rsidP="00622DB2">
            <w:pPr>
              <w:rPr>
                <w:color w:val="000000" w:themeColor="text1"/>
              </w:rPr>
            </w:pPr>
          </w:p>
          <w:p w14:paraId="028D6578" w14:textId="77777777" w:rsidR="00622DB2" w:rsidRPr="00BE14BD" w:rsidRDefault="00BA4C09" w:rsidP="00BA4C09">
            <w:pPr>
              <w:rPr>
                <w:color w:val="000000" w:themeColor="text1"/>
              </w:rPr>
            </w:pPr>
            <w:r>
              <w:rPr>
                <w:color w:val="000000" w:themeColor="text1"/>
              </w:rPr>
              <w:t>All outputs are discussed at Project Team level and a communications plan is signed off at project board level.</w:t>
            </w:r>
          </w:p>
        </w:tc>
      </w:tr>
      <w:tr w:rsidR="00622DB2" w:rsidRPr="00BE14BD" w14:paraId="5498C0CF" w14:textId="77777777" w:rsidTr="00622DB2">
        <w:tc>
          <w:tcPr>
            <w:tcW w:w="9242" w:type="dxa"/>
          </w:tcPr>
          <w:p w14:paraId="418DF22E" w14:textId="77777777" w:rsidR="00622DB2" w:rsidRPr="00BE14BD" w:rsidRDefault="00622DB2" w:rsidP="00622DB2">
            <w:pPr>
              <w:rPr>
                <w:color w:val="000000" w:themeColor="text1"/>
              </w:rPr>
            </w:pPr>
            <w:r w:rsidRPr="00BE14BD">
              <w:rPr>
                <w:color w:val="000000" w:themeColor="text1"/>
              </w:rPr>
              <w:lastRenderedPageBreak/>
              <w:t>Example:</w:t>
            </w:r>
          </w:p>
          <w:p w14:paraId="7D90AFCE" w14:textId="77777777" w:rsidR="00622DB2" w:rsidRPr="00BE14BD" w:rsidRDefault="00622DB2" w:rsidP="00622DB2">
            <w:pPr>
              <w:rPr>
                <w:color w:val="000000" w:themeColor="text1"/>
              </w:rPr>
            </w:pPr>
          </w:p>
          <w:p w14:paraId="32B57257" w14:textId="77777777" w:rsidR="00622DB2" w:rsidRPr="00BE14BD" w:rsidRDefault="00AF2D28" w:rsidP="00AF2D28">
            <w:pPr>
              <w:rPr>
                <w:color w:val="000000" w:themeColor="text1"/>
              </w:rPr>
            </w:pPr>
            <w:r w:rsidRPr="00BE14BD">
              <w:rPr>
                <w:color w:val="000000" w:themeColor="text1"/>
              </w:rPr>
              <w:t>“The audit provides feedback for the following types of participant</w:t>
            </w:r>
            <w:r w:rsidR="005B1929">
              <w:rPr>
                <w:color w:val="000000" w:themeColor="text1"/>
              </w:rPr>
              <w:t>:</w:t>
            </w:r>
          </w:p>
          <w:p w14:paraId="75F03ADC" w14:textId="77777777" w:rsidR="00AF2D28" w:rsidRPr="00BE14BD" w:rsidRDefault="00AF2D28" w:rsidP="00AF2D28">
            <w:pPr>
              <w:rPr>
                <w:color w:val="000000" w:themeColor="text1"/>
              </w:rPr>
            </w:pPr>
          </w:p>
          <w:p w14:paraId="1C0F0029" w14:textId="77777777" w:rsidR="00AF2D28" w:rsidRPr="00BE14BD" w:rsidRDefault="00AF2D28" w:rsidP="002E545B">
            <w:pPr>
              <w:pStyle w:val="ListParagraph"/>
              <w:numPr>
                <w:ilvl w:val="0"/>
                <w:numId w:val="4"/>
              </w:numPr>
              <w:rPr>
                <w:color w:val="000000" w:themeColor="text1"/>
              </w:rPr>
            </w:pPr>
            <w:r w:rsidRPr="00BE14BD">
              <w:rPr>
                <w:color w:val="000000" w:themeColor="text1"/>
              </w:rPr>
              <w:t>Patients and carers: An “Easy Access”</w:t>
            </w:r>
            <w:r w:rsidR="00321662" w:rsidRPr="00BE14BD">
              <w:rPr>
                <w:color w:val="000000" w:themeColor="text1"/>
              </w:rPr>
              <w:t xml:space="preserve"> written annual report; a</w:t>
            </w:r>
            <w:r w:rsidRPr="00BE14BD">
              <w:rPr>
                <w:color w:val="000000" w:themeColor="text1"/>
              </w:rPr>
              <w:t>nnual set of infographics</w:t>
            </w:r>
          </w:p>
          <w:p w14:paraId="0685F0A7" w14:textId="77777777" w:rsidR="00AF2D28" w:rsidRPr="00BE14BD" w:rsidRDefault="00AF2D28" w:rsidP="002E545B">
            <w:pPr>
              <w:pStyle w:val="ListParagraph"/>
              <w:numPr>
                <w:ilvl w:val="0"/>
                <w:numId w:val="4"/>
              </w:numPr>
              <w:rPr>
                <w:color w:val="000000" w:themeColor="text1"/>
              </w:rPr>
            </w:pPr>
            <w:r w:rsidRPr="00BE14BD">
              <w:rPr>
                <w:color w:val="000000" w:themeColor="text1"/>
              </w:rPr>
              <w:t>Clinicians: Real time feed</w:t>
            </w:r>
            <w:r w:rsidR="00321662" w:rsidRPr="00BE14BD">
              <w:rPr>
                <w:color w:val="000000" w:themeColor="text1"/>
              </w:rPr>
              <w:t>back through online dashboard</w:t>
            </w:r>
            <w:r w:rsidR="005B1929">
              <w:rPr>
                <w:color w:val="000000" w:themeColor="text1"/>
              </w:rPr>
              <w:t xml:space="preserve"> for their hospital/trust and their individual performance</w:t>
            </w:r>
            <w:r w:rsidR="00321662" w:rsidRPr="00BE14BD">
              <w:rPr>
                <w:color w:val="000000" w:themeColor="text1"/>
              </w:rPr>
              <w:t>; s</w:t>
            </w:r>
            <w:r w:rsidRPr="00BE14BD">
              <w:rPr>
                <w:color w:val="000000" w:themeColor="text1"/>
              </w:rPr>
              <w:t>lide</w:t>
            </w:r>
            <w:r w:rsidR="005715B0">
              <w:rPr>
                <w:color w:val="000000" w:themeColor="text1"/>
              </w:rPr>
              <w:t xml:space="preserve"> </w:t>
            </w:r>
            <w:r w:rsidRPr="00BE14BD">
              <w:rPr>
                <w:color w:val="000000" w:themeColor="text1"/>
              </w:rPr>
              <w:t>sets of benchmarking data and run charts</w:t>
            </w:r>
            <w:r w:rsidR="00321662" w:rsidRPr="00BE14BD">
              <w:rPr>
                <w:color w:val="000000" w:themeColor="text1"/>
              </w:rPr>
              <w:t>; c</w:t>
            </w:r>
            <w:r w:rsidRPr="00BE14BD">
              <w:rPr>
                <w:color w:val="000000" w:themeColor="text1"/>
              </w:rPr>
              <w:t>omprehensive annual report</w:t>
            </w:r>
            <w:r w:rsidR="00321662" w:rsidRPr="00BE14BD">
              <w:rPr>
                <w:color w:val="000000" w:themeColor="text1"/>
              </w:rPr>
              <w:t>; regional peer review workshops</w:t>
            </w:r>
          </w:p>
          <w:p w14:paraId="5B6DDC48" w14:textId="77777777" w:rsidR="00AF2D28" w:rsidRPr="00BE14BD" w:rsidRDefault="00AF2D28" w:rsidP="002E545B">
            <w:pPr>
              <w:pStyle w:val="ListParagraph"/>
              <w:numPr>
                <w:ilvl w:val="0"/>
                <w:numId w:val="4"/>
              </w:numPr>
              <w:rPr>
                <w:color w:val="000000" w:themeColor="text1"/>
              </w:rPr>
            </w:pPr>
            <w:r w:rsidRPr="00BE14BD">
              <w:rPr>
                <w:color w:val="000000" w:themeColor="text1"/>
              </w:rPr>
              <w:t>CCGs</w:t>
            </w:r>
            <w:r w:rsidR="00596861">
              <w:rPr>
                <w:color w:val="000000" w:themeColor="text1"/>
              </w:rPr>
              <w:t xml:space="preserve"> and health boards</w:t>
            </w:r>
            <w:r w:rsidRPr="00BE14BD">
              <w:rPr>
                <w:color w:val="000000" w:themeColor="text1"/>
              </w:rPr>
              <w:t>: Written summary report; Data files (csv)</w:t>
            </w:r>
            <w:r w:rsidR="005B1929">
              <w:rPr>
                <w:color w:val="000000" w:themeColor="text1"/>
              </w:rPr>
              <w:t xml:space="preserve"> with data presented at CCG and Trust level</w:t>
            </w:r>
            <w:r w:rsidRPr="00BE14BD">
              <w:rPr>
                <w:color w:val="000000" w:themeColor="text1"/>
              </w:rPr>
              <w:t>”</w:t>
            </w:r>
          </w:p>
          <w:p w14:paraId="20A8970A" w14:textId="77777777" w:rsidR="005B1929" w:rsidRDefault="005B1929" w:rsidP="005B1929">
            <w:pPr>
              <w:rPr>
                <w:color w:val="000000" w:themeColor="text1"/>
              </w:rPr>
            </w:pPr>
          </w:p>
          <w:p w14:paraId="7EB72F26" w14:textId="77777777" w:rsidR="005B1929" w:rsidRPr="005B1929" w:rsidRDefault="005B1929" w:rsidP="005B1929">
            <w:pPr>
              <w:rPr>
                <w:color w:val="000000" w:themeColor="text1"/>
              </w:rPr>
            </w:pPr>
            <w:r w:rsidRPr="00BE14BD">
              <w:rPr>
                <w:color w:val="000000" w:themeColor="text1"/>
              </w:rPr>
              <w:t>“</w:t>
            </w:r>
            <w:r>
              <w:rPr>
                <w:color w:val="000000" w:themeColor="text1"/>
              </w:rPr>
              <w:t>The report is quality assured at team level before submission to the Board for sign off.  Sign off is required before submission of the report to commissioners/HQIP.</w:t>
            </w:r>
            <w:r w:rsidRPr="00BE14BD">
              <w:rPr>
                <w:color w:val="000000" w:themeColor="text1"/>
              </w:rPr>
              <w:t xml:space="preserve"> ”</w:t>
            </w:r>
          </w:p>
        </w:tc>
      </w:tr>
    </w:tbl>
    <w:p w14:paraId="0329B6B8" w14:textId="77777777" w:rsidR="001E30E0" w:rsidRDefault="001E30E0" w:rsidP="001E30E0">
      <w:pPr>
        <w:rPr>
          <w:color w:val="000000" w:themeColor="text1"/>
        </w:rPr>
      </w:pPr>
    </w:p>
    <w:p w14:paraId="72536B6F" w14:textId="77777777" w:rsidR="0063215F" w:rsidRDefault="0063215F" w:rsidP="002E545B">
      <w:pPr>
        <w:pStyle w:val="Heading2"/>
        <w:numPr>
          <w:ilvl w:val="1"/>
          <w:numId w:val="13"/>
        </w:numPr>
        <w:sectPr w:rsidR="0063215F" w:rsidSect="001634D9">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596861" w:rsidRPr="00BE14BD" w14:paraId="09AE3DE0" w14:textId="77777777" w:rsidTr="00596861">
        <w:tc>
          <w:tcPr>
            <w:tcW w:w="9242" w:type="dxa"/>
          </w:tcPr>
          <w:p w14:paraId="054D832E" w14:textId="77777777" w:rsidR="00596861" w:rsidRPr="00BE14BD" w:rsidRDefault="00596861" w:rsidP="002E545B">
            <w:pPr>
              <w:pStyle w:val="Heading2"/>
              <w:numPr>
                <w:ilvl w:val="1"/>
                <w:numId w:val="13"/>
              </w:numPr>
              <w:outlineLvl w:val="1"/>
            </w:pPr>
            <w:bookmarkStart w:id="501" w:name="_Toc513109613"/>
            <w:r>
              <w:lastRenderedPageBreak/>
              <w:t>Recommendations</w:t>
            </w:r>
            <w:bookmarkEnd w:id="501"/>
          </w:p>
        </w:tc>
      </w:tr>
      <w:tr w:rsidR="00596861" w:rsidRPr="00BE14BD" w14:paraId="5E9D2C72" w14:textId="77777777" w:rsidTr="00596861">
        <w:tc>
          <w:tcPr>
            <w:tcW w:w="9242" w:type="dxa"/>
          </w:tcPr>
          <w:p w14:paraId="7C887CC2" w14:textId="77777777" w:rsidR="004A703E" w:rsidRDefault="004A703E" w:rsidP="0004689F">
            <w:pPr>
              <w:rPr>
                <w:color w:val="000000" w:themeColor="text1"/>
              </w:rPr>
            </w:pPr>
            <w:r>
              <w:rPr>
                <w:color w:val="000000" w:themeColor="text1"/>
              </w:rPr>
              <w:t xml:space="preserve">Recommendations can be found in Annual Report and also on a standalone document found here - </w:t>
            </w:r>
            <w:hyperlink r:id="rId77" w:history="1">
              <w:r w:rsidRPr="0008161B">
                <w:rPr>
                  <w:rStyle w:val="Hyperlink"/>
                </w:rPr>
                <w:t>https://www.nela.org.uk/reports</w:t>
              </w:r>
            </w:hyperlink>
            <w:r>
              <w:rPr>
                <w:color w:val="000000" w:themeColor="text1"/>
              </w:rPr>
              <w:t xml:space="preserve"> </w:t>
            </w:r>
          </w:p>
          <w:p w14:paraId="1B271C22" w14:textId="77777777" w:rsidR="004A703E" w:rsidRDefault="004A703E" w:rsidP="0004689F">
            <w:pPr>
              <w:rPr>
                <w:color w:val="000000" w:themeColor="text1"/>
              </w:rPr>
            </w:pPr>
          </w:p>
          <w:p w14:paraId="466F0F5B" w14:textId="77777777" w:rsidR="00596861" w:rsidRDefault="00596861" w:rsidP="0004689F">
            <w:pPr>
              <w:rPr>
                <w:color w:val="000000" w:themeColor="text1"/>
              </w:rPr>
            </w:pPr>
          </w:p>
          <w:p w14:paraId="2DACE915" w14:textId="77777777" w:rsidR="00596861" w:rsidRDefault="00596861" w:rsidP="0004689F">
            <w:pPr>
              <w:rPr>
                <w:color w:val="000000" w:themeColor="text1"/>
              </w:rPr>
            </w:pPr>
          </w:p>
          <w:p w14:paraId="5D7687FE" w14:textId="77777777" w:rsidR="00596861" w:rsidRDefault="00596861" w:rsidP="0004689F">
            <w:pPr>
              <w:rPr>
                <w:color w:val="000000" w:themeColor="text1"/>
              </w:rPr>
            </w:pPr>
            <w:r>
              <w:rPr>
                <w:color w:val="000000" w:themeColor="text1"/>
              </w:rPr>
              <w:t xml:space="preserve">Examples include: </w:t>
            </w:r>
          </w:p>
          <w:p w14:paraId="274C1269" w14:textId="77777777" w:rsidR="00596861" w:rsidRDefault="00596861" w:rsidP="0004689F">
            <w:pPr>
              <w:rPr>
                <w:color w:val="000000" w:themeColor="text1"/>
              </w:rPr>
            </w:pPr>
          </w:p>
          <w:p w14:paraId="2C6B18A4" w14:textId="77777777" w:rsidR="00596861" w:rsidRDefault="00596861" w:rsidP="0004689F">
            <w:pPr>
              <w:rPr>
                <w:color w:val="000000" w:themeColor="text1"/>
              </w:rPr>
            </w:pPr>
            <w:r>
              <w:rPr>
                <w:color w:val="000000" w:themeColor="text1"/>
              </w:rPr>
              <w:t>“The audit made 12 recommendations for hospitals, clinicians and commissioners in the Annual Report. The link to the report is www.auditreport.org”</w:t>
            </w:r>
          </w:p>
          <w:p w14:paraId="239D24E5" w14:textId="77777777" w:rsidR="00596861" w:rsidRPr="00BE14BD" w:rsidRDefault="00596861" w:rsidP="0004689F">
            <w:pPr>
              <w:rPr>
                <w:color w:val="000000" w:themeColor="text1"/>
              </w:rPr>
            </w:pPr>
          </w:p>
        </w:tc>
      </w:tr>
    </w:tbl>
    <w:p w14:paraId="4EBF07A6" w14:textId="77777777" w:rsidR="008823DA" w:rsidRPr="00BE14BD" w:rsidRDefault="008823DA" w:rsidP="004E37D7">
      <w:pPr>
        <w:spacing w:line="240" w:lineRule="auto"/>
        <w:rPr>
          <w:color w:val="000000" w:themeColor="text1"/>
        </w:rPr>
      </w:pPr>
    </w:p>
    <w:p w14:paraId="11955D46" w14:textId="77777777" w:rsidR="0063215F" w:rsidRDefault="0063215F" w:rsidP="002E545B">
      <w:pPr>
        <w:pStyle w:val="Heading2"/>
        <w:numPr>
          <w:ilvl w:val="1"/>
          <w:numId w:val="13"/>
        </w:numPr>
        <w:ind w:left="426" w:hanging="426"/>
        <w:sectPr w:rsidR="0063215F" w:rsidSect="001634D9">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1E30E0" w:rsidRPr="00BE14BD" w14:paraId="5C4058B7" w14:textId="77777777" w:rsidTr="00A1744A">
        <w:tc>
          <w:tcPr>
            <w:tcW w:w="9242" w:type="dxa"/>
          </w:tcPr>
          <w:p w14:paraId="2A280479" w14:textId="77777777" w:rsidR="001E30E0" w:rsidRPr="00BE14BD" w:rsidRDefault="001E30E0" w:rsidP="002E545B">
            <w:pPr>
              <w:pStyle w:val="Heading2"/>
              <w:numPr>
                <w:ilvl w:val="1"/>
                <w:numId w:val="13"/>
              </w:numPr>
              <w:ind w:left="426" w:hanging="426"/>
              <w:outlineLvl w:val="1"/>
            </w:pPr>
            <w:bookmarkStart w:id="502" w:name="_Toc513109614"/>
            <w:r w:rsidRPr="00BE14BD">
              <w:lastRenderedPageBreak/>
              <w:t>Comparators and benchmarking</w:t>
            </w:r>
            <w:bookmarkEnd w:id="502"/>
          </w:p>
        </w:tc>
      </w:tr>
      <w:tr w:rsidR="001E30E0" w:rsidRPr="00BE14BD" w14:paraId="6888B39D" w14:textId="77777777" w:rsidTr="00A1744A">
        <w:tc>
          <w:tcPr>
            <w:tcW w:w="9242" w:type="dxa"/>
          </w:tcPr>
          <w:p w14:paraId="2B985E9D" w14:textId="77777777" w:rsidR="00B8017C" w:rsidRDefault="00B8017C" w:rsidP="00A1744A">
            <w:pPr>
              <w:rPr>
                <w:color w:val="000000" w:themeColor="text1"/>
              </w:rPr>
            </w:pPr>
            <w:r>
              <w:rPr>
                <w:color w:val="000000" w:themeColor="text1"/>
              </w:rPr>
              <w:t>The audit published hospital level data which allows participants to compare performance on a:</w:t>
            </w:r>
          </w:p>
          <w:p w14:paraId="0F7289BA" w14:textId="77777777" w:rsidR="00B8017C" w:rsidRDefault="00B8017C" w:rsidP="002E545B">
            <w:pPr>
              <w:pStyle w:val="ListParagraph"/>
              <w:numPr>
                <w:ilvl w:val="0"/>
                <w:numId w:val="16"/>
              </w:numPr>
              <w:rPr>
                <w:color w:val="000000" w:themeColor="text1"/>
              </w:rPr>
            </w:pPr>
            <w:r>
              <w:rPr>
                <w:color w:val="000000" w:themeColor="text1"/>
              </w:rPr>
              <w:t>National</w:t>
            </w:r>
          </w:p>
          <w:p w14:paraId="381A4C22" w14:textId="77777777" w:rsidR="00B8017C" w:rsidRDefault="00B8017C" w:rsidP="002E545B">
            <w:pPr>
              <w:pStyle w:val="ListParagraph"/>
              <w:numPr>
                <w:ilvl w:val="0"/>
                <w:numId w:val="16"/>
              </w:numPr>
              <w:rPr>
                <w:color w:val="000000" w:themeColor="text1"/>
              </w:rPr>
            </w:pPr>
            <w:r>
              <w:rPr>
                <w:color w:val="000000" w:themeColor="text1"/>
              </w:rPr>
              <w:t>Regional</w:t>
            </w:r>
          </w:p>
          <w:p w14:paraId="63E78A98" w14:textId="77777777" w:rsidR="00B8017C" w:rsidRDefault="00B8017C" w:rsidP="002E545B">
            <w:pPr>
              <w:pStyle w:val="ListParagraph"/>
              <w:numPr>
                <w:ilvl w:val="0"/>
                <w:numId w:val="16"/>
              </w:numPr>
              <w:rPr>
                <w:color w:val="000000" w:themeColor="text1"/>
              </w:rPr>
            </w:pPr>
            <w:r>
              <w:rPr>
                <w:color w:val="000000" w:themeColor="text1"/>
              </w:rPr>
              <w:t>Local</w:t>
            </w:r>
          </w:p>
          <w:p w14:paraId="44BCC5AE" w14:textId="77777777" w:rsidR="00B8017C" w:rsidRDefault="00B8017C" w:rsidP="00B8017C">
            <w:pPr>
              <w:rPr>
                <w:color w:val="000000" w:themeColor="text1"/>
              </w:rPr>
            </w:pPr>
          </w:p>
          <w:p w14:paraId="18F88399" w14:textId="77777777" w:rsidR="00B8017C" w:rsidRDefault="00B8017C" w:rsidP="00B8017C">
            <w:pPr>
              <w:rPr>
                <w:color w:val="000000" w:themeColor="text1"/>
              </w:rPr>
            </w:pPr>
            <w:r>
              <w:rPr>
                <w:color w:val="000000" w:themeColor="text1"/>
              </w:rPr>
              <w:t>It also publishes against established standards</w:t>
            </w:r>
          </w:p>
          <w:p w14:paraId="10DD40D4" w14:textId="77777777" w:rsidR="00B8017C" w:rsidRDefault="00B8017C" w:rsidP="00B8017C">
            <w:pPr>
              <w:rPr>
                <w:color w:val="000000" w:themeColor="text1"/>
              </w:rPr>
            </w:pPr>
          </w:p>
          <w:p w14:paraId="130CB9FE" w14:textId="77777777" w:rsidR="00B8017C" w:rsidRPr="00B8017C" w:rsidRDefault="00B8017C" w:rsidP="00B8017C">
            <w:pPr>
              <w:rPr>
                <w:color w:val="000000" w:themeColor="text1"/>
              </w:rPr>
            </w:pPr>
            <w:r>
              <w:rPr>
                <w:color w:val="000000" w:themeColor="text1"/>
              </w:rPr>
              <w:t>Going forward we will be publishing at AHSN level.</w:t>
            </w:r>
          </w:p>
          <w:p w14:paraId="6A4808DB" w14:textId="77777777" w:rsidR="00A560C7" w:rsidRPr="00B8017C" w:rsidRDefault="00A560C7" w:rsidP="00B8017C">
            <w:pPr>
              <w:rPr>
                <w:color w:val="000000" w:themeColor="text1"/>
              </w:rPr>
            </w:pPr>
          </w:p>
        </w:tc>
      </w:tr>
      <w:tr w:rsidR="001E30E0" w:rsidRPr="00BE14BD" w14:paraId="7A0F3360" w14:textId="77777777" w:rsidTr="00A1744A">
        <w:tc>
          <w:tcPr>
            <w:tcW w:w="9242" w:type="dxa"/>
          </w:tcPr>
          <w:p w14:paraId="5F5F8A1D" w14:textId="77777777" w:rsidR="001E30E0" w:rsidRPr="00BE14BD" w:rsidRDefault="001E30E0" w:rsidP="00A1744A">
            <w:pPr>
              <w:rPr>
                <w:color w:val="000000" w:themeColor="text1"/>
              </w:rPr>
            </w:pPr>
            <w:r w:rsidRPr="00BE14BD">
              <w:rPr>
                <w:color w:val="000000" w:themeColor="text1"/>
              </w:rPr>
              <w:t>Example:</w:t>
            </w:r>
          </w:p>
          <w:p w14:paraId="6F4272F1" w14:textId="77777777" w:rsidR="001E30E0" w:rsidRPr="00BE14BD" w:rsidRDefault="001E30E0" w:rsidP="00A1744A">
            <w:pPr>
              <w:rPr>
                <w:color w:val="000000" w:themeColor="text1"/>
              </w:rPr>
            </w:pPr>
          </w:p>
          <w:p w14:paraId="634083C8" w14:textId="77777777" w:rsidR="001E30E0" w:rsidRPr="00BE14BD" w:rsidRDefault="001E30E0" w:rsidP="001E30E0">
            <w:pPr>
              <w:rPr>
                <w:color w:val="000000" w:themeColor="text1"/>
              </w:rPr>
            </w:pPr>
            <w:r w:rsidRPr="00BE14BD">
              <w:rPr>
                <w:color w:val="000000" w:themeColor="text1"/>
              </w:rPr>
              <w:t>“The audit provides comparative performance data for hospitals. Each hospital has performance measured against:</w:t>
            </w:r>
          </w:p>
          <w:p w14:paraId="3D0C6FCA" w14:textId="77777777" w:rsidR="001E30E0" w:rsidRPr="00BE14BD" w:rsidRDefault="001E30E0" w:rsidP="002E545B">
            <w:pPr>
              <w:pStyle w:val="ListParagraph"/>
              <w:numPr>
                <w:ilvl w:val="0"/>
                <w:numId w:val="5"/>
              </w:numPr>
              <w:rPr>
                <w:color w:val="000000" w:themeColor="text1"/>
              </w:rPr>
            </w:pPr>
            <w:r w:rsidRPr="00BE14BD">
              <w:rPr>
                <w:color w:val="000000" w:themeColor="text1"/>
              </w:rPr>
              <w:t>Other hospitals in the region</w:t>
            </w:r>
          </w:p>
          <w:p w14:paraId="212973F3" w14:textId="77777777" w:rsidR="001E30E0" w:rsidRPr="00BE14BD" w:rsidRDefault="001E30E0" w:rsidP="002E545B">
            <w:pPr>
              <w:pStyle w:val="ListParagraph"/>
              <w:numPr>
                <w:ilvl w:val="0"/>
                <w:numId w:val="5"/>
              </w:numPr>
              <w:rPr>
                <w:color w:val="000000" w:themeColor="text1"/>
              </w:rPr>
            </w:pPr>
            <w:r w:rsidRPr="00BE14BD">
              <w:rPr>
                <w:color w:val="000000" w:themeColor="text1"/>
              </w:rPr>
              <w:t>All hospitals in England</w:t>
            </w:r>
          </w:p>
          <w:p w14:paraId="4E51E367" w14:textId="77777777" w:rsidR="001E30E0" w:rsidRPr="00BE14BD" w:rsidRDefault="001E30E0" w:rsidP="002E545B">
            <w:pPr>
              <w:pStyle w:val="ListParagraph"/>
              <w:numPr>
                <w:ilvl w:val="0"/>
                <w:numId w:val="5"/>
              </w:numPr>
              <w:rPr>
                <w:color w:val="000000" w:themeColor="text1"/>
              </w:rPr>
            </w:pPr>
            <w:r w:rsidRPr="00BE14BD">
              <w:rPr>
                <w:color w:val="000000" w:themeColor="text1"/>
              </w:rPr>
              <w:t>Previous performance data for the hospital showing changes over time (run chart</w:t>
            </w:r>
            <w:r w:rsidR="00C84EEC" w:rsidRPr="00BE14BD">
              <w:rPr>
                <w:color w:val="000000" w:themeColor="text1"/>
              </w:rPr>
              <w:t>s</w:t>
            </w:r>
            <w:r w:rsidRPr="00BE14BD">
              <w:rPr>
                <w:color w:val="000000" w:themeColor="text1"/>
              </w:rPr>
              <w:t>)”</w:t>
            </w:r>
          </w:p>
          <w:p w14:paraId="368DD41D" w14:textId="77777777" w:rsidR="00C84EEC" w:rsidRPr="00BE14BD" w:rsidRDefault="00C84EEC" w:rsidP="00C84EEC">
            <w:pPr>
              <w:pStyle w:val="ListParagraph"/>
              <w:rPr>
                <w:color w:val="000000" w:themeColor="text1"/>
              </w:rPr>
            </w:pPr>
          </w:p>
        </w:tc>
      </w:tr>
    </w:tbl>
    <w:p w14:paraId="3432D7B9" w14:textId="77777777" w:rsidR="001E30E0" w:rsidRPr="00BE14BD" w:rsidRDefault="001E30E0" w:rsidP="001E30E0">
      <w:pPr>
        <w:rPr>
          <w:color w:val="000000" w:themeColor="text1"/>
        </w:rPr>
      </w:pPr>
    </w:p>
    <w:p w14:paraId="1D8A92C6" w14:textId="77777777" w:rsidR="0063215F" w:rsidRDefault="0063215F" w:rsidP="002E545B">
      <w:pPr>
        <w:pStyle w:val="Heading2"/>
        <w:numPr>
          <w:ilvl w:val="1"/>
          <w:numId w:val="13"/>
        </w:numPr>
        <w:ind w:left="426" w:hanging="426"/>
        <w:sectPr w:rsidR="0063215F" w:rsidSect="001634D9">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D8152F" w:rsidRPr="00BE14BD" w14:paraId="350B8018" w14:textId="77777777" w:rsidTr="00FC756E">
        <w:tc>
          <w:tcPr>
            <w:tcW w:w="9242" w:type="dxa"/>
          </w:tcPr>
          <w:p w14:paraId="682D831B" w14:textId="77777777" w:rsidR="00D8152F" w:rsidRPr="00BE14BD" w:rsidRDefault="00654E55" w:rsidP="002E545B">
            <w:pPr>
              <w:pStyle w:val="Heading2"/>
              <w:numPr>
                <w:ilvl w:val="1"/>
                <w:numId w:val="13"/>
              </w:numPr>
              <w:ind w:left="426" w:hanging="426"/>
              <w:outlineLvl w:val="1"/>
            </w:pPr>
            <w:bookmarkStart w:id="503" w:name="_Toc513109615"/>
            <w:r>
              <w:lastRenderedPageBreak/>
              <w:t>Motivating and planning quality improvement</w:t>
            </w:r>
            <w:bookmarkEnd w:id="503"/>
          </w:p>
        </w:tc>
      </w:tr>
      <w:tr w:rsidR="00D8152F" w:rsidRPr="00BE14BD" w14:paraId="4461779F" w14:textId="77777777" w:rsidTr="00FC756E">
        <w:tc>
          <w:tcPr>
            <w:tcW w:w="9242" w:type="dxa"/>
          </w:tcPr>
          <w:p w14:paraId="153DF808" w14:textId="77777777" w:rsidR="00AD6B61" w:rsidRDefault="00AD6B61" w:rsidP="00FC756E">
            <w:pPr>
              <w:rPr>
                <w:color w:val="000000" w:themeColor="text1"/>
              </w:rPr>
            </w:pPr>
            <w:r>
              <w:rPr>
                <w:color w:val="000000" w:themeColor="text1"/>
              </w:rPr>
              <w:t>The project provides participatns with assistance on how to carry out local Quality Improvement initiatives, including:</w:t>
            </w:r>
          </w:p>
          <w:p w14:paraId="0561002F" w14:textId="77777777" w:rsidR="00AD6B61" w:rsidRDefault="00AD6B61" w:rsidP="002E545B">
            <w:pPr>
              <w:pStyle w:val="ListParagraph"/>
              <w:numPr>
                <w:ilvl w:val="0"/>
                <w:numId w:val="16"/>
              </w:numPr>
              <w:rPr>
                <w:color w:val="000000" w:themeColor="text1"/>
              </w:rPr>
            </w:pPr>
            <w:r>
              <w:rPr>
                <w:color w:val="000000" w:themeColor="text1"/>
              </w:rPr>
              <w:t xml:space="preserve">Creating online videos – </w:t>
            </w:r>
          </w:p>
          <w:p w14:paraId="7550C42B" w14:textId="77777777" w:rsidR="00AD6B61" w:rsidRDefault="00AD6B61" w:rsidP="002E545B">
            <w:pPr>
              <w:pStyle w:val="ListParagraph"/>
              <w:numPr>
                <w:ilvl w:val="0"/>
                <w:numId w:val="16"/>
              </w:numPr>
              <w:rPr>
                <w:color w:val="000000" w:themeColor="text1"/>
              </w:rPr>
            </w:pPr>
            <w:r>
              <w:rPr>
                <w:color w:val="000000" w:themeColor="text1"/>
              </w:rPr>
              <w:t>Actions Plans</w:t>
            </w:r>
          </w:p>
          <w:p w14:paraId="36828F32" w14:textId="77777777" w:rsidR="00AD6B61" w:rsidRDefault="00AD6B61" w:rsidP="002E545B">
            <w:pPr>
              <w:pStyle w:val="ListParagraph"/>
              <w:numPr>
                <w:ilvl w:val="0"/>
                <w:numId w:val="16"/>
              </w:numPr>
              <w:rPr>
                <w:color w:val="000000" w:themeColor="text1"/>
              </w:rPr>
            </w:pPr>
            <w:r>
              <w:rPr>
                <w:color w:val="000000" w:themeColor="text1"/>
              </w:rPr>
              <w:t>Running regional workshops</w:t>
            </w:r>
          </w:p>
          <w:p w14:paraId="49BC4875" w14:textId="77777777" w:rsidR="00AD6B61" w:rsidRDefault="00AD6B61" w:rsidP="002E545B">
            <w:pPr>
              <w:pStyle w:val="ListParagraph"/>
              <w:numPr>
                <w:ilvl w:val="0"/>
                <w:numId w:val="16"/>
              </w:numPr>
              <w:rPr>
                <w:color w:val="000000" w:themeColor="text1"/>
              </w:rPr>
            </w:pPr>
            <w:r>
              <w:rPr>
                <w:color w:val="000000" w:themeColor="text1"/>
              </w:rPr>
              <w:t>Sharing good practice via website</w:t>
            </w:r>
          </w:p>
          <w:p w14:paraId="57347B6E" w14:textId="77777777" w:rsidR="00AD6B61" w:rsidRDefault="00AD6B61" w:rsidP="002E545B">
            <w:pPr>
              <w:pStyle w:val="ListParagraph"/>
              <w:numPr>
                <w:ilvl w:val="0"/>
                <w:numId w:val="16"/>
              </w:numPr>
              <w:rPr>
                <w:color w:val="000000" w:themeColor="text1"/>
              </w:rPr>
            </w:pPr>
            <w:r>
              <w:rPr>
                <w:color w:val="000000" w:themeColor="text1"/>
              </w:rPr>
              <w:t>Running QI Poster competitions aimed at trainees to make use of the NELA data locally</w:t>
            </w:r>
          </w:p>
          <w:p w14:paraId="13701D61" w14:textId="77777777" w:rsidR="00AD6B61" w:rsidRDefault="00AD6B61" w:rsidP="002E545B">
            <w:pPr>
              <w:pStyle w:val="ListParagraph"/>
              <w:numPr>
                <w:ilvl w:val="0"/>
                <w:numId w:val="16"/>
              </w:numPr>
              <w:rPr>
                <w:color w:val="000000" w:themeColor="text1"/>
              </w:rPr>
            </w:pPr>
            <w:r>
              <w:rPr>
                <w:color w:val="000000" w:themeColor="text1"/>
              </w:rPr>
              <w:t>Working with other projects and providing data to be used in local QI work (EPOCH, ELC, EmPROMS, ALPINE etc)</w:t>
            </w:r>
          </w:p>
          <w:p w14:paraId="4F23D3BA" w14:textId="77777777" w:rsidR="00F77840" w:rsidRDefault="00F77840" w:rsidP="00F77840">
            <w:pPr>
              <w:rPr>
                <w:color w:val="000000" w:themeColor="text1"/>
              </w:rPr>
            </w:pPr>
          </w:p>
          <w:p w14:paraId="2C7E56F8" w14:textId="77777777" w:rsidR="00F77840" w:rsidRPr="00F77840" w:rsidRDefault="00F77840" w:rsidP="00F77840">
            <w:pPr>
              <w:rPr>
                <w:color w:val="000000" w:themeColor="text1"/>
              </w:rPr>
            </w:pPr>
            <w:r w:rsidRPr="00F77840">
              <w:rPr>
                <w:color w:val="000000" w:themeColor="text1"/>
              </w:rPr>
              <w:t>There are various QI initiatives that the project has been supporting:</w:t>
            </w:r>
          </w:p>
          <w:p w14:paraId="05DB3E1E" w14:textId="77777777" w:rsidR="00F77840" w:rsidRPr="00F77840" w:rsidRDefault="00F77840" w:rsidP="002E545B">
            <w:pPr>
              <w:numPr>
                <w:ilvl w:val="0"/>
                <w:numId w:val="19"/>
              </w:numPr>
              <w:rPr>
                <w:color w:val="000000" w:themeColor="text1"/>
              </w:rPr>
            </w:pPr>
            <w:r w:rsidRPr="00F77840">
              <w:rPr>
                <w:color w:val="000000" w:themeColor="text1"/>
              </w:rPr>
              <w:t>Regional QI Workshops</w:t>
            </w:r>
          </w:p>
          <w:p w14:paraId="46EAA617" w14:textId="77777777" w:rsidR="00F77840" w:rsidRPr="00F77840" w:rsidRDefault="00F77840" w:rsidP="002E545B">
            <w:pPr>
              <w:numPr>
                <w:ilvl w:val="0"/>
                <w:numId w:val="19"/>
              </w:numPr>
              <w:rPr>
                <w:color w:val="000000" w:themeColor="text1"/>
              </w:rPr>
            </w:pPr>
            <w:r w:rsidRPr="00F77840">
              <w:rPr>
                <w:color w:val="000000" w:themeColor="text1"/>
              </w:rPr>
              <w:t>Linking with AHSN’s</w:t>
            </w:r>
          </w:p>
          <w:p w14:paraId="32F2AC1A" w14:textId="77777777" w:rsidR="00F77840" w:rsidRPr="00F77840" w:rsidRDefault="00F77840" w:rsidP="002E545B">
            <w:pPr>
              <w:numPr>
                <w:ilvl w:val="0"/>
                <w:numId w:val="19"/>
              </w:numPr>
              <w:rPr>
                <w:color w:val="000000" w:themeColor="text1"/>
              </w:rPr>
            </w:pPr>
            <w:r w:rsidRPr="00F77840">
              <w:rPr>
                <w:color w:val="000000" w:themeColor="text1"/>
              </w:rPr>
              <w:t>Linking with Emergency Laparotomy Collaborative</w:t>
            </w:r>
          </w:p>
          <w:p w14:paraId="22C142EE" w14:textId="77777777" w:rsidR="00F77840" w:rsidRPr="00F77840" w:rsidRDefault="00F77840" w:rsidP="002E545B">
            <w:pPr>
              <w:numPr>
                <w:ilvl w:val="0"/>
                <w:numId w:val="19"/>
              </w:numPr>
              <w:rPr>
                <w:color w:val="000000" w:themeColor="text1"/>
              </w:rPr>
            </w:pPr>
            <w:r w:rsidRPr="00F77840">
              <w:rPr>
                <w:color w:val="000000" w:themeColor="text1"/>
              </w:rPr>
              <w:t>Continue to formalise Data Access Process / Support collaborations</w:t>
            </w:r>
          </w:p>
          <w:p w14:paraId="6B3163FF" w14:textId="77777777" w:rsidR="00F77840" w:rsidRPr="00F77840" w:rsidRDefault="00F77840" w:rsidP="002E545B">
            <w:pPr>
              <w:numPr>
                <w:ilvl w:val="0"/>
                <w:numId w:val="19"/>
              </w:numPr>
              <w:rPr>
                <w:color w:val="000000" w:themeColor="text1"/>
              </w:rPr>
            </w:pPr>
            <w:r w:rsidRPr="00F77840">
              <w:rPr>
                <w:color w:val="000000" w:themeColor="text1"/>
              </w:rPr>
              <w:t xml:space="preserve">Collect feedback from key audit stakeholders including patients, local audit staff and clinicians.  </w:t>
            </w:r>
          </w:p>
          <w:p w14:paraId="60D62F09" w14:textId="77777777" w:rsidR="00F77840" w:rsidRPr="00F77840" w:rsidRDefault="00F77840" w:rsidP="002E545B">
            <w:pPr>
              <w:numPr>
                <w:ilvl w:val="0"/>
                <w:numId w:val="19"/>
              </w:numPr>
              <w:rPr>
                <w:color w:val="000000" w:themeColor="text1"/>
              </w:rPr>
            </w:pPr>
            <w:r w:rsidRPr="00F77840">
              <w:rPr>
                <w:color w:val="000000" w:themeColor="text1"/>
              </w:rPr>
              <w:t>Scope targeted reports for different stakeholders</w:t>
            </w:r>
          </w:p>
          <w:p w14:paraId="13D760C9" w14:textId="77777777" w:rsidR="00F77840" w:rsidRPr="00F77840" w:rsidRDefault="00F77840" w:rsidP="002E545B">
            <w:pPr>
              <w:numPr>
                <w:ilvl w:val="0"/>
                <w:numId w:val="19"/>
              </w:numPr>
              <w:rPr>
                <w:color w:val="000000" w:themeColor="text1"/>
              </w:rPr>
            </w:pPr>
            <w:r w:rsidRPr="00F77840">
              <w:rPr>
                <w:color w:val="000000" w:themeColor="text1"/>
              </w:rPr>
              <w:t>NELA will be exploring the production of rolling hospital mortality rates to facilitate earlier identification of improving or worsening mortality.</w:t>
            </w:r>
          </w:p>
          <w:p w14:paraId="48A8C3CE" w14:textId="77777777" w:rsidR="00F77840" w:rsidRPr="00F77840" w:rsidRDefault="00F77840" w:rsidP="002E545B">
            <w:pPr>
              <w:numPr>
                <w:ilvl w:val="0"/>
                <w:numId w:val="19"/>
              </w:numPr>
              <w:rPr>
                <w:color w:val="000000" w:themeColor="text1"/>
              </w:rPr>
            </w:pPr>
            <w:r w:rsidRPr="00F77840">
              <w:rPr>
                <w:color w:val="000000" w:themeColor="text1"/>
              </w:rPr>
              <w:t>QI Videos</w:t>
            </w:r>
          </w:p>
          <w:p w14:paraId="0D6C85F0" w14:textId="77777777" w:rsidR="00F77840" w:rsidRPr="00F77840" w:rsidRDefault="00F77840" w:rsidP="002E545B">
            <w:pPr>
              <w:numPr>
                <w:ilvl w:val="0"/>
                <w:numId w:val="19"/>
              </w:numPr>
              <w:rPr>
                <w:color w:val="000000" w:themeColor="text1"/>
              </w:rPr>
            </w:pPr>
            <w:r w:rsidRPr="00F77840">
              <w:rPr>
                <w:color w:val="000000" w:themeColor="text1"/>
              </w:rPr>
              <w:t>QI Prizes to encourage trainees to make use of NELA data for QI work</w:t>
            </w:r>
          </w:p>
          <w:p w14:paraId="175B0256" w14:textId="77777777" w:rsidR="00F77840" w:rsidRPr="00F77840" w:rsidRDefault="00F77840" w:rsidP="00F77840">
            <w:pPr>
              <w:rPr>
                <w:color w:val="000000" w:themeColor="text1"/>
              </w:rPr>
            </w:pPr>
          </w:p>
          <w:p w14:paraId="19754EEC" w14:textId="77777777" w:rsidR="00D8152F" w:rsidRPr="00AD6B61" w:rsidRDefault="00D8152F" w:rsidP="00AD6B61">
            <w:pPr>
              <w:pStyle w:val="ListParagraph"/>
              <w:rPr>
                <w:color w:val="000000" w:themeColor="text1"/>
              </w:rPr>
            </w:pPr>
          </w:p>
        </w:tc>
      </w:tr>
      <w:tr w:rsidR="00321662" w:rsidRPr="00BE14BD" w14:paraId="61A0D32F" w14:textId="77777777" w:rsidTr="00A1744A">
        <w:tc>
          <w:tcPr>
            <w:tcW w:w="9242" w:type="dxa"/>
          </w:tcPr>
          <w:p w14:paraId="6A36D7F7" w14:textId="77777777" w:rsidR="00321662" w:rsidRPr="00BE14BD" w:rsidRDefault="00321662" w:rsidP="00A1744A">
            <w:pPr>
              <w:rPr>
                <w:color w:val="000000" w:themeColor="text1"/>
              </w:rPr>
            </w:pPr>
            <w:r w:rsidRPr="00BE14BD">
              <w:rPr>
                <w:color w:val="000000" w:themeColor="text1"/>
              </w:rPr>
              <w:t>Example:</w:t>
            </w:r>
          </w:p>
          <w:p w14:paraId="55080A54" w14:textId="77777777" w:rsidR="00321662" w:rsidRPr="00BE14BD" w:rsidRDefault="00321662" w:rsidP="00A1744A">
            <w:pPr>
              <w:rPr>
                <w:color w:val="000000" w:themeColor="text1"/>
              </w:rPr>
            </w:pPr>
          </w:p>
          <w:p w14:paraId="30810C10" w14:textId="77777777" w:rsidR="00321662" w:rsidRPr="00BE14BD" w:rsidRDefault="00321662" w:rsidP="00E55A33">
            <w:pPr>
              <w:rPr>
                <w:color w:val="000000" w:themeColor="text1"/>
              </w:rPr>
            </w:pPr>
            <w:r w:rsidRPr="00BE14BD">
              <w:rPr>
                <w:color w:val="000000" w:themeColor="text1"/>
              </w:rPr>
              <w:t>“</w:t>
            </w:r>
            <w:r w:rsidR="00E55A33" w:rsidRPr="00BE14BD">
              <w:rPr>
                <w:color w:val="000000" w:themeColor="text1"/>
              </w:rPr>
              <w:t>The audit supports participants in QI by:</w:t>
            </w:r>
          </w:p>
          <w:p w14:paraId="61B88998" w14:textId="77777777" w:rsidR="00E55A33" w:rsidRPr="00BE14BD" w:rsidRDefault="00E55A33" w:rsidP="002E545B">
            <w:pPr>
              <w:pStyle w:val="ListParagraph"/>
              <w:numPr>
                <w:ilvl w:val="0"/>
                <w:numId w:val="6"/>
              </w:numPr>
              <w:rPr>
                <w:color w:val="000000" w:themeColor="text1"/>
              </w:rPr>
            </w:pPr>
            <w:r w:rsidRPr="00BE14BD">
              <w:rPr>
                <w:color w:val="000000" w:themeColor="text1"/>
              </w:rPr>
              <w:t>Providing online training materials in data interpretation and PDSA</w:t>
            </w:r>
          </w:p>
          <w:p w14:paraId="7F836681" w14:textId="77777777" w:rsidR="00E55A33" w:rsidRPr="00BE14BD" w:rsidRDefault="00E55A33" w:rsidP="002E545B">
            <w:pPr>
              <w:pStyle w:val="ListParagraph"/>
              <w:numPr>
                <w:ilvl w:val="0"/>
                <w:numId w:val="6"/>
              </w:numPr>
              <w:rPr>
                <w:color w:val="000000" w:themeColor="text1"/>
              </w:rPr>
            </w:pPr>
            <w:r w:rsidRPr="00BE14BD">
              <w:rPr>
                <w:color w:val="000000" w:themeColor="text1"/>
              </w:rPr>
              <w:t>Highlighting areas of improved performance through the online dashboard</w:t>
            </w:r>
          </w:p>
          <w:p w14:paraId="6F005E58" w14:textId="77777777" w:rsidR="00E55A33" w:rsidRPr="00BE14BD" w:rsidRDefault="00E55A33" w:rsidP="002E545B">
            <w:pPr>
              <w:pStyle w:val="ListParagraph"/>
              <w:numPr>
                <w:ilvl w:val="0"/>
                <w:numId w:val="6"/>
              </w:numPr>
              <w:rPr>
                <w:color w:val="000000" w:themeColor="text1"/>
              </w:rPr>
            </w:pPr>
            <w:r w:rsidRPr="00BE14BD">
              <w:rPr>
                <w:color w:val="000000" w:themeColor="text1"/>
              </w:rPr>
              <w:t>Linking hospitals into peer networks to share learning and experience”</w:t>
            </w:r>
          </w:p>
          <w:p w14:paraId="7C303CFE" w14:textId="77777777" w:rsidR="00E55A33" w:rsidRPr="00101EED" w:rsidRDefault="00E55A33">
            <w:pPr>
              <w:rPr>
                <w:color w:val="000000" w:themeColor="text1"/>
              </w:rPr>
            </w:pPr>
          </w:p>
        </w:tc>
      </w:tr>
    </w:tbl>
    <w:p w14:paraId="71D2961A" w14:textId="77777777" w:rsidR="00E03D90" w:rsidRPr="00BE14BD" w:rsidRDefault="00E03D90">
      <w:pPr>
        <w:rPr>
          <w:color w:val="000000" w:themeColor="text1"/>
        </w:rPr>
      </w:pPr>
    </w:p>
    <w:p w14:paraId="36D55018" w14:textId="77777777" w:rsidR="001E30E0" w:rsidRPr="00BE14BD" w:rsidRDefault="001E30E0" w:rsidP="008A3094">
      <w:pPr>
        <w:rPr>
          <w:color w:val="000000" w:themeColor="text1"/>
        </w:rPr>
      </w:pPr>
      <w:bookmarkStart w:id="504" w:name="_Toc503422309"/>
      <w:bookmarkStart w:id="505" w:name="_Toc503422395"/>
      <w:bookmarkStart w:id="506" w:name="_Toc503422462"/>
      <w:bookmarkStart w:id="507" w:name="_Toc503422529"/>
      <w:bookmarkStart w:id="508" w:name="_Toc503424776"/>
      <w:bookmarkStart w:id="509" w:name="_Toc503424848"/>
      <w:bookmarkStart w:id="510" w:name="_Toc503436849"/>
      <w:bookmarkEnd w:id="504"/>
      <w:bookmarkEnd w:id="505"/>
      <w:bookmarkEnd w:id="506"/>
      <w:bookmarkEnd w:id="507"/>
      <w:bookmarkEnd w:id="508"/>
      <w:bookmarkEnd w:id="509"/>
      <w:bookmarkEnd w:id="510"/>
    </w:p>
    <w:p w14:paraId="306E6AE2" w14:textId="77777777" w:rsidR="008A3094" w:rsidRPr="00BE14BD" w:rsidRDefault="008A3094">
      <w:pPr>
        <w:rPr>
          <w:color w:val="000000" w:themeColor="text1"/>
        </w:rPr>
      </w:pPr>
    </w:p>
    <w:p w14:paraId="1707227E" w14:textId="4D6111E0" w:rsidR="008A3094" w:rsidRPr="00BE14BD" w:rsidRDefault="008A3094">
      <w:pPr>
        <w:rPr>
          <w:color w:val="000000" w:themeColor="text1"/>
        </w:rPr>
      </w:pPr>
    </w:p>
    <w:sectPr w:rsidR="008A3094" w:rsidRPr="00BE14BD" w:rsidSect="001634D9">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9BD7EB" w16cid:durableId="1D69F85F"/>
  <w16cid:commentId w16cid:paraId="5B591059" w16cid:durableId="1D6A0216"/>
  <w16cid:commentId w16cid:paraId="07B713DD" w16cid:durableId="1D69F894"/>
  <w16cid:commentId w16cid:paraId="1581AF53" w16cid:durableId="1D69F8DA"/>
  <w16cid:commentId w16cid:paraId="2B2FB2CF" w16cid:durableId="1D69F940"/>
  <w16cid:commentId w16cid:paraId="7AE819C6" w16cid:durableId="1D6A0337"/>
  <w16cid:commentId w16cid:paraId="278399F9" w16cid:durableId="1D6A03BA"/>
  <w16cid:commentId w16cid:paraId="0B9F38C6" w16cid:durableId="1D6A039C"/>
  <w16cid:commentId w16cid:paraId="199C22EC" w16cid:durableId="1D6A041F"/>
  <w16cid:commentId w16cid:paraId="4A97D5DA" w16cid:durableId="1D6A03E7"/>
  <w16cid:commentId w16cid:paraId="20CA48A6" w16cid:durableId="1D6A040F"/>
  <w16cid:commentId w16cid:paraId="43710AAF" w16cid:durableId="1D6A0524"/>
  <w16cid:commentId w16cid:paraId="436783B4" w16cid:durableId="1D6A05AD"/>
  <w16cid:commentId w16cid:paraId="3BCDB29E" w16cid:durableId="1D6A05CC"/>
  <w16cid:commentId w16cid:paraId="05319993" w16cid:durableId="1D6A05E7"/>
  <w16cid:commentId w16cid:paraId="6D9F5E8C" w16cid:durableId="1D6A064E"/>
  <w16cid:commentId w16cid:paraId="57B73580" w16cid:durableId="1D6A0744"/>
  <w16cid:commentId w16cid:paraId="4B4880C2" w16cid:durableId="1D6A083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4706A" w14:textId="77777777" w:rsidR="0069494D" w:rsidRDefault="0069494D" w:rsidP="00DA0E04">
      <w:pPr>
        <w:spacing w:after="0" w:line="240" w:lineRule="auto"/>
      </w:pPr>
      <w:r>
        <w:separator/>
      </w:r>
    </w:p>
  </w:endnote>
  <w:endnote w:type="continuationSeparator" w:id="0">
    <w:p w14:paraId="3C1EAA79" w14:textId="77777777" w:rsidR="0069494D" w:rsidRDefault="0069494D" w:rsidP="00DA0E04">
      <w:pPr>
        <w:spacing w:after="0" w:line="240" w:lineRule="auto"/>
      </w:pPr>
      <w:r>
        <w:continuationSeparator/>
      </w:r>
    </w:p>
  </w:endnote>
  <w:endnote w:type="continuationNotice" w:id="1">
    <w:p w14:paraId="38953733" w14:textId="77777777" w:rsidR="0069494D" w:rsidRDefault="006949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59568"/>
      <w:docPartObj>
        <w:docPartGallery w:val="Page Numbers (Bottom of Page)"/>
        <w:docPartUnique/>
      </w:docPartObj>
    </w:sdtPr>
    <w:sdtEndPr>
      <w:rPr>
        <w:noProof/>
      </w:rPr>
    </w:sdtEndPr>
    <w:sdtContent>
      <w:p w14:paraId="094E61F6" w14:textId="428D37BB" w:rsidR="0069494D" w:rsidRDefault="0069494D">
        <w:pPr>
          <w:pStyle w:val="Footer"/>
          <w:jc w:val="right"/>
        </w:pPr>
        <w:r>
          <w:fldChar w:fldCharType="begin"/>
        </w:r>
        <w:r>
          <w:instrText xml:space="preserve"> PAGE   \* MERGEFORMAT </w:instrText>
        </w:r>
        <w:r>
          <w:fldChar w:fldCharType="separate"/>
        </w:r>
        <w:r w:rsidR="00093E05">
          <w:rPr>
            <w:noProof/>
          </w:rPr>
          <w:t>6</w:t>
        </w:r>
        <w:r>
          <w:rPr>
            <w:noProof/>
          </w:rPr>
          <w:fldChar w:fldCharType="end"/>
        </w:r>
      </w:p>
    </w:sdtContent>
  </w:sdt>
  <w:p w14:paraId="1F10CD3F" w14:textId="77777777" w:rsidR="0069494D" w:rsidRDefault="00694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6D2A3" w14:textId="77777777" w:rsidR="0069494D" w:rsidRDefault="0069494D" w:rsidP="00DA0E04">
      <w:pPr>
        <w:spacing w:after="0" w:line="240" w:lineRule="auto"/>
      </w:pPr>
      <w:r>
        <w:separator/>
      </w:r>
    </w:p>
  </w:footnote>
  <w:footnote w:type="continuationSeparator" w:id="0">
    <w:p w14:paraId="5BDABAEF" w14:textId="77777777" w:rsidR="0069494D" w:rsidRDefault="0069494D" w:rsidP="00DA0E04">
      <w:pPr>
        <w:spacing w:after="0" w:line="240" w:lineRule="auto"/>
      </w:pPr>
      <w:r>
        <w:continuationSeparator/>
      </w:r>
    </w:p>
  </w:footnote>
  <w:footnote w:type="continuationNotice" w:id="1">
    <w:p w14:paraId="164EC9B9" w14:textId="77777777" w:rsidR="0069494D" w:rsidRDefault="0069494D">
      <w:pPr>
        <w:spacing w:after="0" w:line="240" w:lineRule="auto"/>
      </w:pPr>
    </w:p>
  </w:footnote>
  <w:footnote w:id="2">
    <w:p w14:paraId="40F77F32" w14:textId="77777777" w:rsidR="0069494D" w:rsidRDefault="0069494D">
      <w:pPr>
        <w:pStyle w:val="FootnoteText"/>
      </w:pPr>
      <w:r>
        <w:rPr>
          <w:rStyle w:val="FootnoteReference"/>
        </w:rPr>
        <w:footnoteRef/>
      </w:r>
      <w:r>
        <w:t xml:space="preserve"> AGREE stands for the Appraisal of Guidelines for Research &amp; Evaluation.  See </w:t>
      </w:r>
      <w:hyperlink r:id="rId1" w:history="1">
        <w:r w:rsidRPr="00443917">
          <w:rPr>
            <w:rStyle w:val="Hyperlink"/>
          </w:rPr>
          <w:t>https://www.agreetrust.org/about-the-agree-enterprise/introduction-to-agree-ii/</w:t>
        </w:r>
      </w:hyperlink>
      <w:r>
        <w:t xml:space="preserve">, last accessed 24 April 2018. </w:t>
      </w:r>
    </w:p>
  </w:footnote>
  <w:footnote w:id="3">
    <w:p w14:paraId="71D78916" w14:textId="77777777" w:rsidR="0069494D" w:rsidRDefault="0069494D">
      <w:pPr>
        <w:pStyle w:val="FootnoteText"/>
      </w:pPr>
      <w:r>
        <w:rPr>
          <w:rStyle w:val="FootnoteReference"/>
        </w:rPr>
        <w:footnoteRef/>
      </w:r>
      <w:r>
        <w:t xml:space="preserve"> STROBE stands for Strengthening the Reporting of Observational Studies in Epidemiology. See </w:t>
      </w:r>
      <w:hyperlink r:id="rId2" w:history="1">
        <w:r w:rsidRPr="00443917">
          <w:rPr>
            <w:rStyle w:val="Hyperlink"/>
          </w:rPr>
          <w:t>https://www.strobe-statement.org/index.php?id=strobe-home</w:t>
        </w:r>
      </w:hyperlink>
      <w:r>
        <w:t>, last accessed 24 April 2018.</w:t>
      </w:r>
    </w:p>
  </w:footnote>
  <w:footnote w:id="4">
    <w:p w14:paraId="74B30EB8" w14:textId="77777777" w:rsidR="0069494D" w:rsidRDefault="0069494D">
      <w:pPr>
        <w:pStyle w:val="FootnoteText"/>
      </w:pPr>
      <w:r>
        <w:rPr>
          <w:rStyle w:val="FootnoteReference"/>
        </w:rPr>
        <w:footnoteRef/>
      </w:r>
      <w:r>
        <w:t xml:space="preserve"> SQUIRE stands for Standards for Quality Improvement Reporting Excellence. See </w:t>
      </w:r>
      <w:hyperlink r:id="rId3" w:history="1">
        <w:r w:rsidRPr="00443917">
          <w:rPr>
            <w:rStyle w:val="Hyperlink"/>
          </w:rPr>
          <w:t>http://www.squire-statement.org/</w:t>
        </w:r>
      </w:hyperlink>
      <w:r>
        <w:t xml:space="preserve">, last accessed 24 April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14DD2" w14:textId="77777777" w:rsidR="0069494D" w:rsidRDefault="0069494D">
    <w:pPr>
      <w:pStyle w:val="Header"/>
    </w:pPr>
    <w:r>
      <w:t>HQIP_ UPCARE-tool_v2_May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A1D62"/>
    <w:multiLevelType w:val="hybridMultilevel"/>
    <w:tmpl w:val="ED80E19E"/>
    <w:lvl w:ilvl="0" w:tplc="B6BAB5C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84BEA"/>
    <w:multiLevelType w:val="hybridMultilevel"/>
    <w:tmpl w:val="412E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25508"/>
    <w:multiLevelType w:val="hybridMultilevel"/>
    <w:tmpl w:val="C4DE2A98"/>
    <w:lvl w:ilvl="0" w:tplc="AAEE0FEA">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4A3E5B"/>
    <w:multiLevelType w:val="hybridMultilevel"/>
    <w:tmpl w:val="DE48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D797C"/>
    <w:multiLevelType w:val="hybridMultilevel"/>
    <w:tmpl w:val="DB500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024EB2"/>
    <w:multiLevelType w:val="hybridMultilevel"/>
    <w:tmpl w:val="F132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042D7"/>
    <w:multiLevelType w:val="hybridMultilevel"/>
    <w:tmpl w:val="CCCEA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53446D"/>
    <w:multiLevelType w:val="hybridMultilevel"/>
    <w:tmpl w:val="B5DC3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4E3E88"/>
    <w:multiLevelType w:val="hybridMultilevel"/>
    <w:tmpl w:val="34A4B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F553C5"/>
    <w:multiLevelType w:val="hybridMultilevel"/>
    <w:tmpl w:val="D1229EE8"/>
    <w:lvl w:ilvl="0" w:tplc="B6BAB5C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E7AC8"/>
    <w:multiLevelType w:val="hybridMultilevel"/>
    <w:tmpl w:val="2842E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DB626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C993E6E"/>
    <w:multiLevelType w:val="hybridMultilevel"/>
    <w:tmpl w:val="6CFEC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D0D4A"/>
    <w:multiLevelType w:val="hybridMultilevel"/>
    <w:tmpl w:val="190E8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12327F"/>
    <w:multiLevelType w:val="multilevel"/>
    <w:tmpl w:val="DFD22E6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23E2E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396E5B"/>
    <w:multiLevelType w:val="hybridMultilevel"/>
    <w:tmpl w:val="E97E2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2C706C"/>
    <w:multiLevelType w:val="hybridMultilevel"/>
    <w:tmpl w:val="4502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F52766"/>
    <w:multiLevelType w:val="hybridMultilevel"/>
    <w:tmpl w:val="3E8C0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4827D93"/>
    <w:multiLevelType w:val="hybridMultilevel"/>
    <w:tmpl w:val="854C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B55B81"/>
    <w:multiLevelType w:val="hybridMultilevel"/>
    <w:tmpl w:val="48BA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9"/>
  </w:num>
  <w:num w:numId="4">
    <w:abstractNumId w:val="7"/>
  </w:num>
  <w:num w:numId="5">
    <w:abstractNumId w:val="10"/>
  </w:num>
  <w:num w:numId="6">
    <w:abstractNumId w:val="3"/>
  </w:num>
  <w:num w:numId="7">
    <w:abstractNumId w:val="17"/>
  </w:num>
  <w:num w:numId="8">
    <w:abstractNumId w:val="1"/>
  </w:num>
  <w:num w:numId="9">
    <w:abstractNumId w:val="18"/>
  </w:num>
  <w:num w:numId="10">
    <w:abstractNumId w:val="11"/>
  </w:num>
  <w:num w:numId="11">
    <w:abstractNumId w:val="16"/>
  </w:num>
  <w:num w:numId="12">
    <w:abstractNumId w:val="15"/>
  </w:num>
  <w:num w:numId="13">
    <w:abstractNumId w:val="14"/>
  </w:num>
  <w:num w:numId="14">
    <w:abstractNumId w:val="6"/>
  </w:num>
  <w:num w:numId="15">
    <w:abstractNumId w:val="12"/>
  </w:num>
  <w:num w:numId="16">
    <w:abstractNumId w:val="0"/>
  </w:num>
  <w:num w:numId="17">
    <w:abstractNumId w:val="5"/>
  </w:num>
  <w:num w:numId="18">
    <w:abstractNumId w:val="13"/>
  </w:num>
  <w:num w:numId="19">
    <w:abstractNumId w:val="9"/>
  </w:num>
  <w:num w:numId="20">
    <w:abstractNumId w:val="20"/>
  </w:num>
  <w:num w:numId="21">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E94"/>
    <w:rsid w:val="00016789"/>
    <w:rsid w:val="00017D0A"/>
    <w:rsid w:val="0003633D"/>
    <w:rsid w:val="00036AFB"/>
    <w:rsid w:val="00044D4C"/>
    <w:rsid w:val="0004689F"/>
    <w:rsid w:val="000503C7"/>
    <w:rsid w:val="000555E0"/>
    <w:rsid w:val="00057F59"/>
    <w:rsid w:val="000714F7"/>
    <w:rsid w:val="00083C77"/>
    <w:rsid w:val="000846EE"/>
    <w:rsid w:val="00093E05"/>
    <w:rsid w:val="00095503"/>
    <w:rsid w:val="00097827"/>
    <w:rsid w:val="00097A86"/>
    <w:rsid w:val="000A1E6C"/>
    <w:rsid w:val="000A5B10"/>
    <w:rsid w:val="000A7F8B"/>
    <w:rsid w:val="000C5BBC"/>
    <w:rsid w:val="000C79C4"/>
    <w:rsid w:val="000D1C3E"/>
    <w:rsid w:val="000D56F6"/>
    <w:rsid w:val="000E13D2"/>
    <w:rsid w:val="000E4220"/>
    <w:rsid w:val="000E61AA"/>
    <w:rsid w:val="000F2F1F"/>
    <w:rsid w:val="00101EED"/>
    <w:rsid w:val="00105435"/>
    <w:rsid w:val="00105CE4"/>
    <w:rsid w:val="00122DD5"/>
    <w:rsid w:val="00124B08"/>
    <w:rsid w:val="00133093"/>
    <w:rsid w:val="00137724"/>
    <w:rsid w:val="00151E98"/>
    <w:rsid w:val="001634D9"/>
    <w:rsid w:val="001801BE"/>
    <w:rsid w:val="00192890"/>
    <w:rsid w:val="00193BE5"/>
    <w:rsid w:val="0019522C"/>
    <w:rsid w:val="001A148F"/>
    <w:rsid w:val="001B18D3"/>
    <w:rsid w:val="001B38B5"/>
    <w:rsid w:val="001B4DE8"/>
    <w:rsid w:val="001C0505"/>
    <w:rsid w:val="001D49F4"/>
    <w:rsid w:val="001D6A2F"/>
    <w:rsid w:val="001E30E0"/>
    <w:rsid w:val="001E4380"/>
    <w:rsid w:val="001E5CCA"/>
    <w:rsid w:val="001F10B8"/>
    <w:rsid w:val="001F3B5D"/>
    <w:rsid w:val="00207AC9"/>
    <w:rsid w:val="00217E8C"/>
    <w:rsid w:val="00221566"/>
    <w:rsid w:val="0023685E"/>
    <w:rsid w:val="00236933"/>
    <w:rsid w:val="0024250D"/>
    <w:rsid w:val="00245703"/>
    <w:rsid w:val="00267685"/>
    <w:rsid w:val="00267FB2"/>
    <w:rsid w:val="00270E5F"/>
    <w:rsid w:val="00274568"/>
    <w:rsid w:val="0028187F"/>
    <w:rsid w:val="00292BE7"/>
    <w:rsid w:val="002A66C8"/>
    <w:rsid w:val="002A68D2"/>
    <w:rsid w:val="002A75D6"/>
    <w:rsid w:val="002A7A15"/>
    <w:rsid w:val="002B4956"/>
    <w:rsid w:val="002C3809"/>
    <w:rsid w:val="002C466F"/>
    <w:rsid w:val="002D6BD9"/>
    <w:rsid w:val="002E404A"/>
    <w:rsid w:val="002E545B"/>
    <w:rsid w:val="002F4CA0"/>
    <w:rsid w:val="002F7548"/>
    <w:rsid w:val="00301736"/>
    <w:rsid w:val="00314246"/>
    <w:rsid w:val="00321662"/>
    <w:rsid w:val="00322025"/>
    <w:rsid w:val="00337575"/>
    <w:rsid w:val="0034004D"/>
    <w:rsid w:val="003468EB"/>
    <w:rsid w:val="0037718E"/>
    <w:rsid w:val="0038135D"/>
    <w:rsid w:val="00390C04"/>
    <w:rsid w:val="0039685C"/>
    <w:rsid w:val="003A4173"/>
    <w:rsid w:val="003A7CF3"/>
    <w:rsid w:val="003B1F6B"/>
    <w:rsid w:val="003B5E5A"/>
    <w:rsid w:val="003C3501"/>
    <w:rsid w:val="003C55B6"/>
    <w:rsid w:val="003C59C8"/>
    <w:rsid w:val="003D0356"/>
    <w:rsid w:val="003D7B12"/>
    <w:rsid w:val="003E1D7A"/>
    <w:rsid w:val="003E2297"/>
    <w:rsid w:val="003F7C58"/>
    <w:rsid w:val="004011EF"/>
    <w:rsid w:val="00424332"/>
    <w:rsid w:val="00425AA8"/>
    <w:rsid w:val="00427794"/>
    <w:rsid w:val="00434551"/>
    <w:rsid w:val="004379D7"/>
    <w:rsid w:val="0044600E"/>
    <w:rsid w:val="0045589C"/>
    <w:rsid w:val="004635B0"/>
    <w:rsid w:val="0046480F"/>
    <w:rsid w:val="00465BC0"/>
    <w:rsid w:val="00474127"/>
    <w:rsid w:val="004906EB"/>
    <w:rsid w:val="00493654"/>
    <w:rsid w:val="004A392D"/>
    <w:rsid w:val="004A703E"/>
    <w:rsid w:val="004B0EED"/>
    <w:rsid w:val="004B4FB2"/>
    <w:rsid w:val="004C0B33"/>
    <w:rsid w:val="004C239E"/>
    <w:rsid w:val="004C2853"/>
    <w:rsid w:val="004C2CD4"/>
    <w:rsid w:val="004C70B6"/>
    <w:rsid w:val="004E0981"/>
    <w:rsid w:val="004E164D"/>
    <w:rsid w:val="004E37D7"/>
    <w:rsid w:val="004E5C00"/>
    <w:rsid w:val="004F3B35"/>
    <w:rsid w:val="00536E3E"/>
    <w:rsid w:val="005417BD"/>
    <w:rsid w:val="00551E77"/>
    <w:rsid w:val="00556C10"/>
    <w:rsid w:val="00561B6F"/>
    <w:rsid w:val="00571480"/>
    <w:rsid w:val="005715B0"/>
    <w:rsid w:val="00584C8E"/>
    <w:rsid w:val="00587302"/>
    <w:rsid w:val="00596861"/>
    <w:rsid w:val="005A0A8D"/>
    <w:rsid w:val="005B1929"/>
    <w:rsid w:val="005D1682"/>
    <w:rsid w:val="005E0D89"/>
    <w:rsid w:val="005E3898"/>
    <w:rsid w:val="005F56A5"/>
    <w:rsid w:val="005F6FCC"/>
    <w:rsid w:val="006076E2"/>
    <w:rsid w:val="00611282"/>
    <w:rsid w:val="00616485"/>
    <w:rsid w:val="00622DB2"/>
    <w:rsid w:val="00623E94"/>
    <w:rsid w:val="0063215F"/>
    <w:rsid w:val="00635B21"/>
    <w:rsid w:val="00643A1B"/>
    <w:rsid w:val="006478D0"/>
    <w:rsid w:val="00650C7D"/>
    <w:rsid w:val="00654E55"/>
    <w:rsid w:val="006574DD"/>
    <w:rsid w:val="00662E15"/>
    <w:rsid w:val="00665C16"/>
    <w:rsid w:val="0067465B"/>
    <w:rsid w:val="00675C63"/>
    <w:rsid w:val="00686BE0"/>
    <w:rsid w:val="00692F14"/>
    <w:rsid w:val="0069494D"/>
    <w:rsid w:val="006B0CF3"/>
    <w:rsid w:val="006B15AE"/>
    <w:rsid w:val="006B4DC8"/>
    <w:rsid w:val="006C0B0D"/>
    <w:rsid w:val="006C5F24"/>
    <w:rsid w:val="006C6C82"/>
    <w:rsid w:val="006E1B04"/>
    <w:rsid w:val="006E4C8E"/>
    <w:rsid w:val="006E6C84"/>
    <w:rsid w:val="006F0D5E"/>
    <w:rsid w:val="0071682F"/>
    <w:rsid w:val="0072375C"/>
    <w:rsid w:val="00725A92"/>
    <w:rsid w:val="00735D5C"/>
    <w:rsid w:val="007416A8"/>
    <w:rsid w:val="00746D9B"/>
    <w:rsid w:val="00747B40"/>
    <w:rsid w:val="00756342"/>
    <w:rsid w:val="00757604"/>
    <w:rsid w:val="00762FF2"/>
    <w:rsid w:val="00775627"/>
    <w:rsid w:val="00784BFE"/>
    <w:rsid w:val="007B0931"/>
    <w:rsid w:val="007B32C5"/>
    <w:rsid w:val="007B77E2"/>
    <w:rsid w:val="007C060B"/>
    <w:rsid w:val="007D51BE"/>
    <w:rsid w:val="007F351B"/>
    <w:rsid w:val="008111E3"/>
    <w:rsid w:val="00822628"/>
    <w:rsid w:val="00824E3A"/>
    <w:rsid w:val="00832A56"/>
    <w:rsid w:val="00843D80"/>
    <w:rsid w:val="00850EAF"/>
    <w:rsid w:val="0085286E"/>
    <w:rsid w:val="00855EB1"/>
    <w:rsid w:val="00871CBA"/>
    <w:rsid w:val="008823DA"/>
    <w:rsid w:val="008848B2"/>
    <w:rsid w:val="00892130"/>
    <w:rsid w:val="0089773B"/>
    <w:rsid w:val="008A1DA4"/>
    <w:rsid w:val="008A3094"/>
    <w:rsid w:val="008B2D1A"/>
    <w:rsid w:val="008B5E98"/>
    <w:rsid w:val="008B6A14"/>
    <w:rsid w:val="008B74D7"/>
    <w:rsid w:val="008C49D3"/>
    <w:rsid w:val="008C5F1C"/>
    <w:rsid w:val="008D594F"/>
    <w:rsid w:val="008E4465"/>
    <w:rsid w:val="008E6936"/>
    <w:rsid w:val="008F6D5D"/>
    <w:rsid w:val="008F7124"/>
    <w:rsid w:val="008F723C"/>
    <w:rsid w:val="008F7FFE"/>
    <w:rsid w:val="0090697B"/>
    <w:rsid w:val="00915900"/>
    <w:rsid w:val="00920AEB"/>
    <w:rsid w:val="00922C95"/>
    <w:rsid w:val="00925D96"/>
    <w:rsid w:val="00930BB8"/>
    <w:rsid w:val="00937387"/>
    <w:rsid w:val="00940AFB"/>
    <w:rsid w:val="00942CBA"/>
    <w:rsid w:val="00944261"/>
    <w:rsid w:val="00946E6A"/>
    <w:rsid w:val="009473C3"/>
    <w:rsid w:val="009505E5"/>
    <w:rsid w:val="009651D3"/>
    <w:rsid w:val="009651F6"/>
    <w:rsid w:val="00966434"/>
    <w:rsid w:val="00971052"/>
    <w:rsid w:val="00971FF5"/>
    <w:rsid w:val="00975E12"/>
    <w:rsid w:val="009961E3"/>
    <w:rsid w:val="009B24F4"/>
    <w:rsid w:val="009B75C8"/>
    <w:rsid w:val="009C1DCF"/>
    <w:rsid w:val="009E0F23"/>
    <w:rsid w:val="009E61D2"/>
    <w:rsid w:val="009E7A0B"/>
    <w:rsid w:val="009F02FE"/>
    <w:rsid w:val="009F2DAC"/>
    <w:rsid w:val="00A07033"/>
    <w:rsid w:val="00A15BB7"/>
    <w:rsid w:val="00A15F19"/>
    <w:rsid w:val="00A1700E"/>
    <w:rsid w:val="00A1744A"/>
    <w:rsid w:val="00A201C2"/>
    <w:rsid w:val="00A25371"/>
    <w:rsid w:val="00A25CB7"/>
    <w:rsid w:val="00A27137"/>
    <w:rsid w:val="00A34172"/>
    <w:rsid w:val="00A37CBC"/>
    <w:rsid w:val="00A41E5F"/>
    <w:rsid w:val="00A43BB2"/>
    <w:rsid w:val="00A5593A"/>
    <w:rsid w:val="00A560C7"/>
    <w:rsid w:val="00A635B7"/>
    <w:rsid w:val="00A72340"/>
    <w:rsid w:val="00A77BC5"/>
    <w:rsid w:val="00A84A1A"/>
    <w:rsid w:val="00A86ABC"/>
    <w:rsid w:val="00AA61DF"/>
    <w:rsid w:val="00AB68A5"/>
    <w:rsid w:val="00AC1EA7"/>
    <w:rsid w:val="00AC7692"/>
    <w:rsid w:val="00AD6B61"/>
    <w:rsid w:val="00AD755E"/>
    <w:rsid w:val="00AE6920"/>
    <w:rsid w:val="00AF2D28"/>
    <w:rsid w:val="00AF6663"/>
    <w:rsid w:val="00B13C61"/>
    <w:rsid w:val="00B206FA"/>
    <w:rsid w:val="00B20D8E"/>
    <w:rsid w:val="00B313C0"/>
    <w:rsid w:val="00B33AA3"/>
    <w:rsid w:val="00B72532"/>
    <w:rsid w:val="00B8017C"/>
    <w:rsid w:val="00B813A1"/>
    <w:rsid w:val="00B851B4"/>
    <w:rsid w:val="00B908E6"/>
    <w:rsid w:val="00B93185"/>
    <w:rsid w:val="00B95488"/>
    <w:rsid w:val="00BA38CD"/>
    <w:rsid w:val="00BA4C09"/>
    <w:rsid w:val="00BB0B4C"/>
    <w:rsid w:val="00BC772D"/>
    <w:rsid w:val="00BD08E9"/>
    <w:rsid w:val="00BD6700"/>
    <w:rsid w:val="00BE14BD"/>
    <w:rsid w:val="00BE5E41"/>
    <w:rsid w:val="00BF42B8"/>
    <w:rsid w:val="00C00B36"/>
    <w:rsid w:val="00C048D0"/>
    <w:rsid w:val="00C06573"/>
    <w:rsid w:val="00C26FC6"/>
    <w:rsid w:val="00C2745B"/>
    <w:rsid w:val="00C348A9"/>
    <w:rsid w:val="00C454E9"/>
    <w:rsid w:val="00C547BD"/>
    <w:rsid w:val="00C56F84"/>
    <w:rsid w:val="00C62043"/>
    <w:rsid w:val="00C8122A"/>
    <w:rsid w:val="00C84EEC"/>
    <w:rsid w:val="00C875DF"/>
    <w:rsid w:val="00C912AE"/>
    <w:rsid w:val="00C9799C"/>
    <w:rsid w:val="00C97AF8"/>
    <w:rsid w:val="00CA454F"/>
    <w:rsid w:val="00CA6AA6"/>
    <w:rsid w:val="00CB1E99"/>
    <w:rsid w:val="00CB30EF"/>
    <w:rsid w:val="00CB70E0"/>
    <w:rsid w:val="00CB7AF3"/>
    <w:rsid w:val="00CB7CBB"/>
    <w:rsid w:val="00CC3B11"/>
    <w:rsid w:val="00CC566E"/>
    <w:rsid w:val="00CF632E"/>
    <w:rsid w:val="00D00814"/>
    <w:rsid w:val="00D0674F"/>
    <w:rsid w:val="00D1316D"/>
    <w:rsid w:val="00D14B10"/>
    <w:rsid w:val="00D20C7F"/>
    <w:rsid w:val="00D214A5"/>
    <w:rsid w:val="00D236F9"/>
    <w:rsid w:val="00D25F35"/>
    <w:rsid w:val="00D263B6"/>
    <w:rsid w:val="00D26AFF"/>
    <w:rsid w:val="00D30FEC"/>
    <w:rsid w:val="00D646EE"/>
    <w:rsid w:val="00D64F6F"/>
    <w:rsid w:val="00D65E4E"/>
    <w:rsid w:val="00D65E53"/>
    <w:rsid w:val="00D7171D"/>
    <w:rsid w:val="00D76F14"/>
    <w:rsid w:val="00D8152F"/>
    <w:rsid w:val="00D83E61"/>
    <w:rsid w:val="00DA0C43"/>
    <w:rsid w:val="00DA0E04"/>
    <w:rsid w:val="00DA2E86"/>
    <w:rsid w:val="00DB0721"/>
    <w:rsid w:val="00DB50B8"/>
    <w:rsid w:val="00DB7772"/>
    <w:rsid w:val="00DC0D51"/>
    <w:rsid w:val="00DD4260"/>
    <w:rsid w:val="00DD5962"/>
    <w:rsid w:val="00DD6B2F"/>
    <w:rsid w:val="00E03D90"/>
    <w:rsid w:val="00E15ADF"/>
    <w:rsid w:val="00E17F19"/>
    <w:rsid w:val="00E21304"/>
    <w:rsid w:val="00E32E9F"/>
    <w:rsid w:val="00E34633"/>
    <w:rsid w:val="00E4473C"/>
    <w:rsid w:val="00E476BC"/>
    <w:rsid w:val="00E55A33"/>
    <w:rsid w:val="00E6320D"/>
    <w:rsid w:val="00E6391B"/>
    <w:rsid w:val="00E677A1"/>
    <w:rsid w:val="00E7008C"/>
    <w:rsid w:val="00E75CE2"/>
    <w:rsid w:val="00E774F3"/>
    <w:rsid w:val="00E94823"/>
    <w:rsid w:val="00EA3A0D"/>
    <w:rsid w:val="00EA5680"/>
    <w:rsid w:val="00EC0B48"/>
    <w:rsid w:val="00EC3256"/>
    <w:rsid w:val="00ED08EB"/>
    <w:rsid w:val="00EF0C35"/>
    <w:rsid w:val="00EF3CDC"/>
    <w:rsid w:val="00F06B49"/>
    <w:rsid w:val="00F10751"/>
    <w:rsid w:val="00F10B02"/>
    <w:rsid w:val="00F206FF"/>
    <w:rsid w:val="00F24876"/>
    <w:rsid w:val="00F4153F"/>
    <w:rsid w:val="00F52F4D"/>
    <w:rsid w:val="00F53FA7"/>
    <w:rsid w:val="00F61D91"/>
    <w:rsid w:val="00F67E77"/>
    <w:rsid w:val="00F7506D"/>
    <w:rsid w:val="00F77840"/>
    <w:rsid w:val="00F957F9"/>
    <w:rsid w:val="00FB4263"/>
    <w:rsid w:val="00FC756E"/>
    <w:rsid w:val="00FC7CF3"/>
    <w:rsid w:val="00FE362E"/>
    <w:rsid w:val="00FF020B"/>
    <w:rsid w:val="00FF7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0AFE89"/>
  <w15:docId w15:val="{D53C342A-FC31-4B06-A419-28443EFBC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0B8"/>
  </w:style>
  <w:style w:type="paragraph" w:styleId="Heading1">
    <w:name w:val="heading 1"/>
    <w:basedOn w:val="Normal"/>
    <w:next w:val="Normal"/>
    <w:link w:val="Heading1Char"/>
    <w:uiPriority w:val="9"/>
    <w:qFormat/>
    <w:rsid w:val="007B0931"/>
    <w:pPr>
      <w:keepNext/>
      <w:keepLines/>
      <w:spacing w:before="480" w:after="0" w:line="240" w:lineRule="auto"/>
      <w:outlineLvl w:val="0"/>
    </w:pPr>
    <w:rPr>
      <w:rFonts w:ascii="Calibri" w:eastAsiaTheme="majorEastAsia" w:hAnsi="Calibri" w:cstheme="majorBidi"/>
      <w:b/>
      <w:bCs/>
      <w:color w:val="1F497D" w:themeColor="text2"/>
      <w:sz w:val="28"/>
      <w:szCs w:val="28"/>
    </w:rPr>
  </w:style>
  <w:style w:type="paragraph" w:styleId="Heading2">
    <w:name w:val="heading 2"/>
    <w:basedOn w:val="Normal"/>
    <w:next w:val="Normal"/>
    <w:link w:val="Heading2Char"/>
    <w:uiPriority w:val="9"/>
    <w:unhideWhenUsed/>
    <w:qFormat/>
    <w:rsid w:val="004E0981"/>
    <w:pPr>
      <w:keepNext/>
      <w:keepLines/>
      <w:spacing w:before="200" w:after="0"/>
      <w:outlineLvl w:val="1"/>
    </w:pPr>
    <w:rPr>
      <w:rFonts w:asciiTheme="majorHAnsi" w:eastAsiaTheme="majorEastAsia" w:hAnsiTheme="majorHAnsi"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3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3E94"/>
    <w:pPr>
      <w:ind w:left="720"/>
      <w:contextualSpacing/>
    </w:pPr>
  </w:style>
  <w:style w:type="character" w:styleId="Hyperlink">
    <w:name w:val="Hyperlink"/>
    <w:basedOn w:val="DefaultParagraphFont"/>
    <w:uiPriority w:val="99"/>
    <w:unhideWhenUsed/>
    <w:rsid w:val="00124B08"/>
    <w:rPr>
      <w:color w:val="0000FF" w:themeColor="hyperlink"/>
      <w:u w:val="single"/>
    </w:rPr>
  </w:style>
  <w:style w:type="paragraph" w:styleId="BalloonText">
    <w:name w:val="Balloon Text"/>
    <w:basedOn w:val="Normal"/>
    <w:link w:val="BalloonTextChar"/>
    <w:uiPriority w:val="99"/>
    <w:semiHidden/>
    <w:unhideWhenUsed/>
    <w:rsid w:val="00490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6EB"/>
    <w:rPr>
      <w:rFonts w:ascii="Tahoma" w:hAnsi="Tahoma" w:cs="Tahoma"/>
      <w:sz w:val="16"/>
      <w:szCs w:val="16"/>
    </w:rPr>
  </w:style>
  <w:style w:type="paragraph" w:styleId="Header">
    <w:name w:val="header"/>
    <w:basedOn w:val="Normal"/>
    <w:link w:val="HeaderChar"/>
    <w:uiPriority w:val="99"/>
    <w:unhideWhenUsed/>
    <w:rsid w:val="00DA0E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E04"/>
  </w:style>
  <w:style w:type="paragraph" w:styleId="Footer">
    <w:name w:val="footer"/>
    <w:basedOn w:val="Normal"/>
    <w:link w:val="FooterChar"/>
    <w:uiPriority w:val="99"/>
    <w:unhideWhenUsed/>
    <w:rsid w:val="00DA0E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E04"/>
  </w:style>
  <w:style w:type="character" w:styleId="CommentReference">
    <w:name w:val="annotation reference"/>
    <w:basedOn w:val="DefaultParagraphFont"/>
    <w:uiPriority w:val="99"/>
    <w:semiHidden/>
    <w:unhideWhenUsed/>
    <w:rsid w:val="00F67E77"/>
    <w:rPr>
      <w:sz w:val="16"/>
      <w:szCs w:val="16"/>
    </w:rPr>
  </w:style>
  <w:style w:type="paragraph" w:styleId="CommentText">
    <w:name w:val="annotation text"/>
    <w:basedOn w:val="Normal"/>
    <w:link w:val="CommentTextChar"/>
    <w:uiPriority w:val="99"/>
    <w:semiHidden/>
    <w:unhideWhenUsed/>
    <w:rsid w:val="00F67E77"/>
    <w:pPr>
      <w:spacing w:line="240" w:lineRule="auto"/>
    </w:pPr>
    <w:rPr>
      <w:sz w:val="20"/>
      <w:szCs w:val="20"/>
    </w:rPr>
  </w:style>
  <w:style w:type="character" w:customStyle="1" w:styleId="CommentTextChar">
    <w:name w:val="Comment Text Char"/>
    <w:basedOn w:val="DefaultParagraphFont"/>
    <w:link w:val="CommentText"/>
    <w:uiPriority w:val="99"/>
    <w:semiHidden/>
    <w:rsid w:val="00F67E77"/>
    <w:rPr>
      <w:sz w:val="20"/>
      <w:szCs w:val="20"/>
    </w:rPr>
  </w:style>
  <w:style w:type="paragraph" w:styleId="CommentSubject">
    <w:name w:val="annotation subject"/>
    <w:basedOn w:val="CommentText"/>
    <w:next w:val="CommentText"/>
    <w:link w:val="CommentSubjectChar"/>
    <w:uiPriority w:val="99"/>
    <w:semiHidden/>
    <w:unhideWhenUsed/>
    <w:rsid w:val="00F67E77"/>
    <w:rPr>
      <w:b/>
      <w:bCs/>
    </w:rPr>
  </w:style>
  <w:style w:type="character" w:customStyle="1" w:styleId="CommentSubjectChar">
    <w:name w:val="Comment Subject Char"/>
    <w:basedOn w:val="CommentTextChar"/>
    <w:link w:val="CommentSubject"/>
    <w:uiPriority w:val="99"/>
    <w:semiHidden/>
    <w:rsid w:val="00F67E77"/>
    <w:rPr>
      <w:b/>
      <w:bCs/>
      <w:sz w:val="20"/>
      <w:szCs w:val="20"/>
    </w:rPr>
  </w:style>
  <w:style w:type="paragraph" w:styleId="Revision">
    <w:name w:val="Revision"/>
    <w:hidden/>
    <w:uiPriority w:val="99"/>
    <w:semiHidden/>
    <w:rsid w:val="008B6A14"/>
    <w:pPr>
      <w:spacing w:after="0" w:line="240" w:lineRule="auto"/>
    </w:pPr>
  </w:style>
  <w:style w:type="character" w:styleId="Emphasis">
    <w:name w:val="Emphasis"/>
    <w:basedOn w:val="DefaultParagraphFont"/>
    <w:uiPriority w:val="20"/>
    <w:qFormat/>
    <w:rsid w:val="00E6320D"/>
    <w:rPr>
      <w:i/>
      <w:iCs/>
    </w:rPr>
  </w:style>
  <w:style w:type="character" w:customStyle="1" w:styleId="Heading1Char">
    <w:name w:val="Heading 1 Char"/>
    <w:basedOn w:val="DefaultParagraphFont"/>
    <w:link w:val="Heading1"/>
    <w:uiPriority w:val="9"/>
    <w:rsid w:val="007B0931"/>
    <w:rPr>
      <w:rFonts w:ascii="Calibri" w:eastAsiaTheme="majorEastAsia" w:hAnsi="Calibri" w:cstheme="majorBidi"/>
      <w:b/>
      <w:bCs/>
      <w:color w:val="1F497D" w:themeColor="text2"/>
      <w:sz w:val="28"/>
      <w:szCs w:val="28"/>
    </w:rPr>
  </w:style>
  <w:style w:type="paragraph" w:styleId="TOCHeading">
    <w:name w:val="TOC Heading"/>
    <w:basedOn w:val="Heading1"/>
    <w:next w:val="Normal"/>
    <w:uiPriority w:val="39"/>
    <w:unhideWhenUsed/>
    <w:qFormat/>
    <w:rsid w:val="00105CE4"/>
    <w:pPr>
      <w:outlineLvl w:val="9"/>
    </w:pPr>
    <w:rPr>
      <w:lang w:val="en-US" w:eastAsia="ja-JP"/>
    </w:rPr>
  </w:style>
  <w:style w:type="character" w:customStyle="1" w:styleId="Heading2Char">
    <w:name w:val="Heading 2 Char"/>
    <w:basedOn w:val="DefaultParagraphFont"/>
    <w:link w:val="Heading2"/>
    <w:uiPriority w:val="9"/>
    <w:rsid w:val="004E0981"/>
    <w:rPr>
      <w:rFonts w:asciiTheme="majorHAnsi" w:eastAsiaTheme="majorEastAsia" w:hAnsiTheme="majorHAnsi" w:cstheme="majorBidi"/>
      <w:b/>
      <w:bCs/>
      <w:color w:val="000000" w:themeColor="text1"/>
      <w:szCs w:val="26"/>
    </w:rPr>
  </w:style>
  <w:style w:type="paragraph" w:styleId="TOC1">
    <w:name w:val="toc 1"/>
    <w:basedOn w:val="Normal"/>
    <w:next w:val="Normal"/>
    <w:autoRedefine/>
    <w:uiPriority w:val="39"/>
    <w:unhideWhenUsed/>
    <w:rsid w:val="000D56F6"/>
    <w:pPr>
      <w:spacing w:after="100"/>
    </w:pPr>
  </w:style>
  <w:style w:type="paragraph" w:styleId="TOC2">
    <w:name w:val="toc 2"/>
    <w:basedOn w:val="Normal"/>
    <w:next w:val="Normal"/>
    <w:autoRedefine/>
    <w:uiPriority w:val="39"/>
    <w:unhideWhenUsed/>
    <w:rsid w:val="000D56F6"/>
    <w:pPr>
      <w:spacing w:after="100"/>
      <w:ind w:left="220"/>
    </w:pPr>
  </w:style>
  <w:style w:type="table" w:customStyle="1" w:styleId="TableGrid1">
    <w:name w:val="Table Grid1"/>
    <w:basedOn w:val="TableNormal"/>
    <w:next w:val="TableGrid"/>
    <w:uiPriority w:val="59"/>
    <w:rsid w:val="0042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C75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756E"/>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44D4C"/>
    <w:pPr>
      <w:spacing w:after="0" w:line="240" w:lineRule="auto"/>
    </w:pPr>
  </w:style>
  <w:style w:type="paragraph" w:styleId="FootnoteText">
    <w:name w:val="footnote text"/>
    <w:basedOn w:val="Normal"/>
    <w:link w:val="FootnoteTextChar"/>
    <w:uiPriority w:val="99"/>
    <w:semiHidden/>
    <w:unhideWhenUsed/>
    <w:rsid w:val="00DA0C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0C43"/>
    <w:rPr>
      <w:sz w:val="20"/>
      <w:szCs w:val="20"/>
    </w:rPr>
  </w:style>
  <w:style w:type="character" w:styleId="FootnoteReference">
    <w:name w:val="footnote reference"/>
    <w:basedOn w:val="DefaultParagraphFont"/>
    <w:uiPriority w:val="99"/>
    <w:semiHidden/>
    <w:unhideWhenUsed/>
    <w:rsid w:val="00DA0C43"/>
    <w:rPr>
      <w:vertAlign w:val="superscript"/>
    </w:rPr>
  </w:style>
  <w:style w:type="table" w:customStyle="1" w:styleId="TableGrid2">
    <w:name w:val="Table Grid2"/>
    <w:basedOn w:val="TableNormal"/>
    <w:next w:val="TableGrid"/>
    <w:uiPriority w:val="59"/>
    <w:rsid w:val="00725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C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618346">
      <w:bodyDiv w:val="1"/>
      <w:marLeft w:val="0"/>
      <w:marRight w:val="0"/>
      <w:marTop w:val="0"/>
      <w:marBottom w:val="0"/>
      <w:divBdr>
        <w:top w:val="none" w:sz="0" w:space="0" w:color="auto"/>
        <w:left w:val="none" w:sz="0" w:space="0" w:color="auto"/>
        <w:bottom w:val="none" w:sz="0" w:space="0" w:color="auto"/>
        <w:right w:val="none" w:sz="0" w:space="0" w:color="auto"/>
      </w:divBdr>
    </w:div>
    <w:div w:id="358089915">
      <w:bodyDiv w:val="1"/>
      <w:marLeft w:val="0"/>
      <w:marRight w:val="0"/>
      <w:marTop w:val="0"/>
      <w:marBottom w:val="0"/>
      <w:divBdr>
        <w:top w:val="none" w:sz="0" w:space="0" w:color="auto"/>
        <w:left w:val="none" w:sz="0" w:space="0" w:color="auto"/>
        <w:bottom w:val="none" w:sz="0" w:space="0" w:color="auto"/>
        <w:right w:val="none" w:sz="0" w:space="0" w:color="auto"/>
      </w:divBdr>
    </w:div>
    <w:div w:id="1134837758">
      <w:bodyDiv w:val="1"/>
      <w:marLeft w:val="0"/>
      <w:marRight w:val="0"/>
      <w:marTop w:val="0"/>
      <w:marBottom w:val="0"/>
      <w:divBdr>
        <w:top w:val="none" w:sz="0" w:space="0" w:color="auto"/>
        <w:left w:val="none" w:sz="0" w:space="0" w:color="auto"/>
        <w:bottom w:val="none" w:sz="0" w:space="0" w:color="auto"/>
        <w:right w:val="none" w:sz="0" w:space="0" w:color="auto"/>
      </w:divBdr>
    </w:div>
    <w:div w:id="1200238984">
      <w:bodyDiv w:val="1"/>
      <w:marLeft w:val="0"/>
      <w:marRight w:val="0"/>
      <w:marTop w:val="0"/>
      <w:marBottom w:val="0"/>
      <w:divBdr>
        <w:top w:val="none" w:sz="0" w:space="0" w:color="auto"/>
        <w:left w:val="none" w:sz="0" w:space="0" w:color="auto"/>
        <w:bottom w:val="none" w:sz="0" w:space="0" w:color="auto"/>
        <w:right w:val="none" w:sz="0" w:space="0" w:color="auto"/>
      </w:divBdr>
    </w:div>
    <w:div w:id="1809937118">
      <w:bodyDiv w:val="1"/>
      <w:marLeft w:val="0"/>
      <w:marRight w:val="0"/>
      <w:marTop w:val="0"/>
      <w:marBottom w:val="0"/>
      <w:divBdr>
        <w:top w:val="none" w:sz="0" w:space="0" w:color="auto"/>
        <w:left w:val="none" w:sz="0" w:space="0" w:color="auto"/>
        <w:bottom w:val="none" w:sz="0" w:space="0" w:color="auto"/>
        <w:right w:val="none" w:sz="0" w:space="0" w:color="auto"/>
      </w:divBdr>
      <w:divsChild>
        <w:div w:id="791286024">
          <w:marLeft w:val="0"/>
          <w:marRight w:val="0"/>
          <w:marTop w:val="0"/>
          <w:marBottom w:val="0"/>
          <w:divBdr>
            <w:top w:val="none" w:sz="0" w:space="0" w:color="auto"/>
            <w:left w:val="none" w:sz="0" w:space="0" w:color="auto"/>
            <w:bottom w:val="none" w:sz="0" w:space="0" w:color="auto"/>
            <w:right w:val="none" w:sz="0" w:space="0" w:color="auto"/>
          </w:divBdr>
          <w:divsChild>
            <w:div w:id="1566528319">
              <w:marLeft w:val="0"/>
              <w:marRight w:val="0"/>
              <w:marTop w:val="45"/>
              <w:marBottom w:val="45"/>
              <w:divBdr>
                <w:top w:val="none" w:sz="0" w:space="0" w:color="auto"/>
                <w:left w:val="none" w:sz="0" w:space="0" w:color="auto"/>
                <w:bottom w:val="none" w:sz="0" w:space="0" w:color="auto"/>
                <w:right w:val="none" w:sz="0" w:space="0" w:color="auto"/>
              </w:divBdr>
              <w:divsChild>
                <w:div w:id="1993482755">
                  <w:marLeft w:val="45"/>
                  <w:marRight w:val="0"/>
                  <w:marTop w:val="0"/>
                  <w:marBottom w:val="0"/>
                  <w:divBdr>
                    <w:top w:val="none" w:sz="0" w:space="0" w:color="auto"/>
                    <w:left w:val="none" w:sz="0" w:space="0" w:color="auto"/>
                    <w:bottom w:val="none" w:sz="0" w:space="0" w:color="auto"/>
                    <w:right w:val="none" w:sz="0" w:space="0" w:color="auto"/>
                  </w:divBdr>
                  <w:divsChild>
                    <w:div w:id="15702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22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rcseng.ac.uk/" TargetMode="External"/><Relationship Id="rId26" Type="http://schemas.openxmlformats.org/officeDocument/2006/relationships/hyperlink" Target="http://www.asgbi.org.uk" TargetMode="External"/><Relationship Id="rId39" Type="http://schemas.openxmlformats.org/officeDocument/2006/relationships/image" Target="media/image4.emf"/><Relationship Id="rId21" Type="http://schemas.openxmlformats.org/officeDocument/2006/relationships/hyperlink" Target="https://www.aagbi.org" TargetMode="External"/><Relationship Id="rId34" Type="http://schemas.openxmlformats.org/officeDocument/2006/relationships/hyperlink" Target="https://www.rcn.org.uk/" TargetMode="External"/><Relationship Id="rId42" Type="http://schemas.openxmlformats.org/officeDocument/2006/relationships/image" Target="media/image5.emf"/><Relationship Id="rId47" Type="http://schemas.openxmlformats.org/officeDocument/2006/relationships/hyperlink" Target="https://bit.ly/2GHC7uf" TargetMode="External"/><Relationship Id="rId50" Type="http://schemas.openxmlformats.org/officeDocument/2006/relationships/hyperlink" Target="http://www.xxxx.xxxx.xxx" TargetMode="External"/><Relationship Id="rId55" Type="http://schemas.openxmlformats.org/officeDocument/2006/relationships/image" Target="media/image9.emf"/><Relationship Id="rId63" Type="http://schemas.openxmlformats.org/officeDocument/2006/relationships/hyperlink" Target="http://www.healthaudit.org/dataset" TargetMode="External"/><Relationship Id="rId68" Type="http://schemas.openxmlformats.org/officeDocument/2006/relationships/hyperlink" Target="https://www.nela.org.uk/Standards-Documents" TargetMode="External"/><Relationship Id="rId76" Type="http://schemas.openxmlformats.org/officeDocument/2006/relationships/hyperlink" Target="https://www.nela.org.uk/reports" TargetMode="External"/><Relationship Id="rId7" Type="http://schemas.openxmlformats.org/officeDocument/2006/relationships/endnotes" Target="endnotes.xml"/><Relationship Id="rId71" Type="http://schemas.openxmlformats.org/officeDocument/2006/relationships/hyperlink" Target="https://www.nela.org.uk/reports" TargetMode="External"/><Relationship Id="rId2" Type="http://schemas.openxmlformats.org/officeDocument/2006/relationships/numbering" Target="numbering.xml"/><Relationship Id="rId16" Type="http://schemas.openxmlformats.org/officeDocument/2006/relationships/hyperlink" Target="https://www.netsolving.com/home" TargetMode="External"/><Relationship Id="rId29" Type="http://schemas.openxmlformats.org/officeDocument/2006/relationships/hyperlink" Target="https://intensivecarenetwork.com/" TargetMode="External"/><Relationship Id="rId11" Type="http://schemas.openxmlformats.org/officeDocument/2006/relationships/hyperlink" Target="https://www.nela.org.uk/" TargetMode="External"/><Relationship Id="rId24" Type="http://schemas.openxmlformats.org/officeDocument/2006/relationships/hyperlink" Target="https://www.aagbi.org" TargetMode="External"/><Relationship Id="rId32" Type="http://schemas.openxmlformats.org/officeDocument/2006/relationships/hyperlink" Target="https://www.rcoa.ac.uk/" TargetMode="External"/><Relationship Id="rId37" Type="http://schemas.openxmlformats.org/officeDocument/2006/relationships/image" Target="media/image3.emf"/><Relationship Id="rId40" Type="http://schemas.openxmlformats.org/officeDocument/2006/relationships/oleObject" Target="file:///\\rcoa.int\dfs\Data2\Research\NELA\Clinical%20Reference%20Group\NELA%20Clinical%20Reference%20Group%20-Terms%20of%20Reference%20v4.pdf" TargetMode="External"/><Relationship Id="rId45" Type="http://schemas.openxmlformats.org/officeDocument/2006/relationships/image" Target="media/image6.emf"/><Relationship Id="rId53" Type="http://schemas.openxmlformats.org/officeDocument/2006/relationships/image" Target="media/image8.emf"/><Relationship Id="rId58" Type="http://schemas.openxmlformats.org/officeDocument/2006/relationships/hyperlink" Target="https://www.nela.org.uk/NELADocs" TargetMode="External"/><Relationship Id="rId66" Type="http://schemas.openxmlformats.org/officeDocument/2006/relationships/hyperlink" Target="https://www.nela.org.uk/reports" TargetMode="External"/><Relationship Id="rId74" Type="http://schemas.openxmlformats.org/officeDocument/2006/relationships/hyperlink" Target="https://www.nela.org.uk/NELADoc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bit.ly/2BAI7l7" TargetMode="External"/><Relationship Id="rId10" Type="http://schemas.openxmlformats.org/officeDocument/2006/relationships/footer" Target="footer1.xml"/><Relationship Id="rId19" Type="http://schemas.openxmlformats.org/officeDocument/2006/relationships/hyperlink" Target="https://www.netsolving.com/home" TargetMode="External"/><Relationship Id="rId31" Type="http://schemas.openxmlformats.org/officeDocument/2006/relationships/hyperlink" Target="https://www.ficm.ac.uk/" TargetMode="External"/><Relationship Id="rId44" Type="http://schemas.openxmlformats.org/officeDocument/2006/relationships/hyperlink" Target="https://www.nela.org.uk/Project-Board-Minutes" TargetMode="External"/><Relationship Id="rId52" Type="http://schemas.openxmlformats.org/officeDocument/2006/relationships/oleObject" Target="embeddings/oleObject2.bin"/><Relationship Id="rId60" Type="http://schemas.openxmlformats.org/officeDocument/2006/relationships/oleObject" Target="embeddings/oleObject3.bin"/><Relationship Id="rId65" Type="http://schemas.openxmlformats.org/officeDocument/2006/relationships/hyperlink" Target="https://data.nela.org.uk/" TargetMode="External"/><Relationship Id="rId73" Type="http://schemas.openxmlformats.org/officeDocument/2006/relationships/oleObject" Target="file:///\\rcoa.int\dfs\Data2\Research\NELA\Audit%20Folder\Outlier%20Process\NELA%20Outlier%20Policy%20-%20Published%20November%202017.pdf" TargetMode="External"/><Relationship Id="rId78" Type="http://schemas.openxmlformats.org/officeDocument/2006/relationships/fontTable" Target="fontTable.xml"/><Relationship Id="rId8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yperlink" Target="http://www.asgbi.org.uk" TargetMode="External"/><Relationship Id="rId27" Type="http://schemas.openxmlformats.org/officeDocument/2006/relationships/hyperlink" Target="https://www.bgs.ac.uk/" TargetMode="External"/><Relationship Id="rId30" Type="http://schemas.openxmlformats.org/officeDocument/2006/relationships/hyperlink" Target="https://www.icnarc.org/" TargetMode="External"/><Relationship Id="rId35" Type="http://schemas.openxmlformats.org/officeDocument/2006/relationships/hyperlink" Target="https://www.rcr.ac.uk/" TargetMode="External"/><Relationship Id="rId43" Type="http://schemas.openxmlformats.org/officeDocument/2006/relationships/hyperlink" Target="https://www.nela.org.uk/NELAProjectBoard" TargetMode="External"/><Relationship Id="rId48" Type="http://schemas.openxmlformats.org/officeDocument/2006/relationships/hyperlink" Target="https://www.nela.org.uk/Patient-Information" TargetMode="External"/><Relationship Id="rId56" Type="http://schemas.openxmlformats.org/officeDocument/2006/relationships/oleObject" Target="file:///\\rcoa.int\dfs\Data2\Research\NELA\Audit%20Folder\Inclusion-Exclusion%20Criteria\NELA%20Inclusion-Exclusion%20Criteria%20-%20Updated%2024-02-17.pdf" TargetMode="External"/><Relationship Id="rId64" Type="http://schemas.openxmlformats.org/officeDocument/2006/relationships/hyperlink" Target="http://www.data.gov" TargetMode="External"/><Relationship Id="rId69" Type="http://schemas.openxmlformats.org/officeDocument/2006/relationships/hyperlink" Target="https://www.nela.org.uk/Case-Ascertainment-Queries" TargetMode="External"/><Relationship Id="rId77" Type="http://schemas.openxmlformats.org/officeDocument/2006/relationships/hyperlink" Target="https://www.nela.org.uk/reports" TargetMode="External"/><Relationship Id="rId8" Type="http://schemas.openxmlformats.org/officeDocument/2006/relationships/image" Target="media/image1.png"/><Relationship Id="rId51" Type="http://schemas.openxmlformats.org/officeDocument/2006/relationships/image" Target="media/image7.emf"/><Relationship Id="rId72"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hyperlink" Target="https://www.nela.org.uk/Audit-info-Documents#pt" TargetMode="External"/><Relationship Id="rId17" Type="http://schemas.openxmlformats.org/officeDocument/2006/relationships/hyperlink" Target="https://www.rcoa.ac.uk/" TargetMode="External"/><Relationship Id="rId25" Type="http://schemas.openxmlformats.org/officeDocument/2006/relationships/hyperlink" Target="https://www.afpp.org.uk/home" TargetMode="External"/><Relationship Id="rId33" Type="http://schemas.openxmlformats.org/officeDocument/2006/relationships/hyperlink" Target="https://www.rcem.ac.uk/" TargetMode="External"/><Relationship Id="rId38" Type="http://schemas.openxmlformats.org/officeDocument/2006/relationships/hyperlink" Target="https://www.nela.org.uk/NELA_Team" TargetMode="External"/><Relationship Id="rId46" Type="http://schemas.openxmlformats.org/officeDocument/2006/relationships/oleObject" Target="file:///\\rcoa.int\dfs\Data2\Research\NELA\HQIP\Fair%20Processing%20Notice\NELA%20-%20Fair%20Processing%20%20Privacy%20Notice%20-%20May%202018.pdf" TargetMode="External"/><Relationship Id="rId59" Type="http://schemas.openxmlformats.org/officeDocument/2006/relationships/image" Target="media/image10.emf"/><Relationship Id="rId67" Type="http://schemas.openxmlformats.org/officeDocument/2006/relationships/hyperlink" Target="https://data.nela.org.uk/Reports/Hospital-reports.aspx" TargetMode="External"/><Relationship Id="rId20" Type="http://schemas.openxmlformats.org/officeDocument/2006/relationships/hyperlink" Target="https://www.icnarc.org/" TargetMode="External"/><Relationship Id="rId41" Type="http://schemas.openxmlformats.org/officeDocument/2006/relationships/hyperlink" Target="https://www.nela.org.uk/NELA_ClinicalReferenceGroup" TargetMode="External"/><Relationship Id="rId54" Type="http://schemas.openxmlformats.org/officeDocument/2006/relationships/hyperlink" Target="https://www.hqip.org.uk/wp-content/uploads/2018/03/hqip-accessing-ncapop-data-guidance-for-applicants-and-data-providers-v2.pdf" TargetMode="External"/><Relationship Id="rId62" Type="http://schemas.openxmlformats.org/officeDocument/2006/relationships/hyperlink" Target="https://www.nela.org.uk/NELADocs" TargetMode="External"/><Relationship Id="rId70" Type="http://schemas.openxmlformats.org/officeDocument/2006/relationships/hyperlink" Target="https://www.nela.org.uk/reports" TargetMode="External"/><Relationship Id="rId75" Type="http://schemas.openxmlformats.org/officeDocument/2006/relationships/hyperlink" Target="https://bit.ly/2ByAtI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cseng.ac.uk/" TargetMode="External"/><Relationship Id="rId23" Type="http://schemas.openxmlformats.org/officeDocument/2006/relationships/hyperlink" Target="https://www.ageanaesthesia.com/" TargetMode="External"/><Relationship Id="rId28" Type="http://schemas.openxmlformats.org/officeDocument/2006/relationships/hyperlink" Target="https://www.networks.nhs.uk/nhs-networks/emergency-laparotomy-network" TargetMode="External"/><Relationship Id="rId36" Type="http://schemas.openxmlformats.org/officeDocument/2006/relationships/hyperlink" Target="https://www.rcseng.ac.uk/" TargetMode="External"/><Relationship Id="rId49" Type="http://schemas.openxmlformats.org/officeDocument/2006/relationships/hyperlink" Target="https://goo.gl/BRXG69" TargetMode="External"/><Relationship Id="rId57" Type="http://schemas.openxmlformats.org/officeDocument/2006/relationships/hyperlink" Target="https://bit.ly/2N4ss1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quire-statement.org/" TargetMode="External"/><Relationship Id="rId2" Type="http://schemas.openxmlformats.org/officeDocument/2006/relationships/hyperlink" Target="https://www.strobe-statement.org/index.php?id=strobe-home" TargetMode="External"/><Relationship Id="rId1" Type="http://schemas.openxmlformats.org/officeDocument/2006/relationships/hyperlink" Target="https://www.agreetrust.org/about-the-agree-enterprise/introduction-to-agree-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16904-0DA6-4D20-8FFD-9A1774309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BD5E2305</Template>
  <TotalTime>11</TotalTime>
  <Pages>24</Pages>
  <Words>5389</Words>
  <Characters>30723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Royal College of Physicians</Company>
  <LinksUpToDate>false</LinksUpToDate>
  <CharactersWithSpaces>36040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Jose Lourtie</cp:lastModifiedBy>
  <cp:revision>7</cp:revision>
  <cp:lastPrinted>2018-01-03T15:27:00Z</cp:lastPrinted>
  <dcterms:created xsi:type="dcterms:W3CDTF">2019-02-14T08:58:00Z</dcterms:created>
  <dcterms:modified xsi:type="dcterms:W3CDTF">2019-02-14T09:21:00Z</dcterms:modified>
</cp:coreProperties>
</file>